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B7414" w:rsidRDefault="00A0005C" w:rsidP="005F675E">
      <w:pPr>
        <w:spacing w:line="300" w:lineRule="auto"/>
        <w:jc w:val="center"/>
      </w:pPr>
      <w:r>
        <w:rPr>
          <w:noProof/>
          <w:szCs w:val="21"/>
        </w:rPr>
        <w:drawing>
          <wp:inline distT="0" distB="0" distL="0" distR="0">
            <wp:extent cx="2647950" cy="447675"/>
            <wp:effectExtent l="0" t="0" r="0" b="0"/>
            <wp:docPr id="2" name="图片 2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us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  <w:jc w:val="center"/>
        <w:rPr>
          <w:rFonts w:ascii="仿宋" w:eastAsia="仿宋" w:hAnsi="仿宋"/>
          <w:b/>
          <w:sz w:val="84"/>
          <w:szCs w:val="84"/>
        </w:rPr>
      </w:pPr>
      <w:r>
        <w:rPr>
          <w:rFonts w:ascii="仿宋" w:eastAsia="仿宋" w:hAnsi="仿宋" w:hint="eastAsia"/>
          <w:b/>
          <w:sz w:val="84"/>
          <w:szCs w:val="84"/>
        </w:rPr>
        <w:t>课</w:t>
      </w:r>
      <w:r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程</w:t>
      </w:r>
      <w:r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报</w:t>
      </w:r>
      <w:r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告</w:t>
      </w: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  <w:rPr>
          <w:b/>
          <w:sz w:val="36"/>
          <w:szCs w:val="36"/>
        </w:rPr>
      </w:pPr>
    </w:p>
    <w:p w:rsidR="00BB7414" w:rsidRDefault="00BB7414" w:rsidP="005F675E">
      <w:pPr>
        <w:spacing w:line="300" w:lineRule="auto"/>
        <w:ind w:firstLineChars="98" w:firstLine="354"/>
        <w:rPr>
          <w:b/>
          <w:sz w:val="36"/>
          <w:szCs w:val="36"/>
          <w:u w:val="single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   课程名称：</w:t>
      </w:r>
      <w:r w:rsidR="002D622F">
        <w:rPr>
          <w:rFonts w:hint="eastAsia"/>
          <w:b/>
          <w:sz w:val="36"/>
          <w:szCs w:val="36"/>
          <w:u w:val="single"/>
        </w:rPr>
        <w:t xml:space="preserve">     </w:t>
      </w:r>
      <w:r w:rsidR="00434FC5">
        <w:rPr>
          <w:rFonts w:ascii="华文楷体" w:eastAsia="华文楷体" w:hAnsi="华文楷体" w:hint="eastAsia"/>
          <w:b/>
          <w:sz w:val="36"/>
          <w:szCs w:val="36"/>
          <w:u w:val="single"/>
        </w:rPr>
        <w:t>算法</w:t>
      </w:r>
      <w:r w:rsidR="00F56751">
        <w:rPr>
          <w:rFonts w:ascii="华文楷体" w:eastAsia="华文楷体" w:hAnsi="华文楷体" w:hint="eastAsia"/>
          <w:b/>
          <w:sz w:val="36"/>
          <w:szCs w:val="36"/>
          <w:u w:val="single"/>
        </w:rPr>
        <w:t>设计</w:t>
      </w:r>
      <w:r w:rsidR="00F56751">
        <w:rPr>
          <w:rFonts w:ascii="华文楷体" w:eastAsia="华文楷体" w:hAnsi="华文楷体"/>
          <w:b/>
          <w:sz w:val="36"/>
          <w:szCs w:val="36"/>
          <w:u w:val="single"/>
        </w:rPr>
        <w:t>与分析</w:t>
      </w:r>
      <w:r w:rsidRPr="002D622F"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</w:t>
      </w:r>
      <w:r w:rsidR="002D622F"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  <w:u w:val="single"/>
        </w:rPr>
        <w:t xml:space="preserve"> </w:t>
      </w:r>
    </w:p>
    <w:p w:rsidR="00BB7414" w:rsidRDefault="00BB7414" w:rsidP="005F675E">
      <w:pPr>
        <w:spacing w:beforeLines="50" w:before="156" w:line="300" w:lineRule="auto"/>
        <w:rPr>
          <w:b/>
          <w:sz w:val="36"/>
          <w:szCs w:val="36"/>
          <w:u w:val="single"/>
        </w:rPr>
      </w:pP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</w:pPr>
    </w:p>
    <w:p w:rsidR="00433C39" w:rsidRDefault="00433C39" w:rsidP="005F675E">
      <w:pPr>
        <w:spacing w:line="300" w:lineRule="auto"/>
      </w:pP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</w:pPr>
    </w:p>
    <w:p w:rsidR="00BB7414" w:rsidRDefault="00BB7414" w:rsidP="005F675E">
      <w:pPr>
        <w:spacing w:line="300" w:lineRule="auto"/>
        <w:rPr>
          <w:b/>
          <w:sz w:val="28"/>
          <w:szCs w:val="28"/>
        </w:rPr>
      </w:pPr>
    </w:p>
    <w:p w:rsidR="00BB7414" w:rsidRPr="00CF2FFC" w:rsidRDefault="00BB7414" w:rsidP="005F675E">
      <w:pPr>
        <w:spacing w:line="300" w:lineRule="auto"/>
        <w:ind w:firstLineChars="642" w:firstLine="180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专业班级：</w:t>
      </w:r>
      <w:r w:rsidR="00CF2FFC" w:rsidRP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 w:rsidRPr="00CF2FFC">
        <w:rPr>
          <w:rFonts w:ascii="宋体" w:hAnsi="宋体" w:hint="eastAsia"/>
          <w:b/>
          <w:sz w:val="28"/>
          <w:szCs w:val="28"/>
          <w:u w:val="single"/>
        </w:rPr>
        <w:t>CS1409</w:t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</w:p>
    <w:p w:rsidR="00BB7414" w:rsidRDefault="00BB7414" w:rsidP="005F675E">
      <w:pPr>
        <w:spacing w:line="300" w:lineRule="auto"/>
        <w:ind w:firstLineChars="642" w:firstLine="180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学    号：</w:t>
      </w:r>
      <w:r w:rsidR="00CF2FFC">
        <w:rPr>
          <w:rFonts w:ascii="宋体" w:hAnsi="宋体" w:hint="eastAsia"/>
          <w:b/>
          <w:sz w:val="28"/>
          <w:szCs w:val="28"/>
          <w:u w:val="single"/>
        </w:rPr>
        <w:tab/>
      </w:r>
      <w:r w:rsidR="00CF2FFC">
        <w:rPr>
          <w:rFonts w:ascii="宋体" w:hAnsi="宋体" w:hint="eastAsia"/>
          <w:b/>
          <w:sz w:val="28"/>
          <w:szCs w:val="28"/>
          <w:u w:val="single"/>
        </w:rPr>
        <w:tab/>
      </w:r>
      <w:r w:rsidR="00CF2FFC">
        <w:rPr>
          <w:rFonts w:ascii="宋体" w:hAnsi="宋体" w:hint="eastAsia"/>
          <w:b/>
          <w:sz w:val="28"/>
          <w:szCs w:val="28"/>
          <w:u w:val="single"/>
        </w:rPr>
        <w:tab/>
        <w:t>U</w:t>
      </w:r>
      <w:r w:rsidR="00CF2FFC">
        <w:rPr>
          <w:rFonts w:ascii="宋体" w:hAnsi="宋体"/>
          <w:b/>
          <w:sz w:val="28"/>
          <w:szCs w:val="28"/>
          <w:u w:val="single"/>
        </w:rPr>
        <w:t>201414803</w:t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</w:p>
    <w:p w:rsidR="00BB7414" w:rsidRDefault="00BB7414" w:rsidP="005F675E">
      <w:pPr>
        <w:spacing w:line="300" w:lineRule="auto"/>
        <w:ind w:firstLineChars="642" w:firstLine="180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姓    名：</w:t>
      </w:r>
      <w:r w:rsidR="00CF2FFC">
        <w:rPr>
          <w:rFonts w:ascii="宋体" w:hAnsi="宋体" w:hint="eastAsia"/>
          <w:b/>
          <w:sz w:val="28"/>
          <w:szCs w:val="28"/>
          <w:u w:val="single"/>
        </w:rPr>
        <w:tab/>
      </w:r>
      <w:r w:rsidR="00CF2FFC">
        <w:rPr>
          <w:rFonts w:ascii="宋体" w:hAnsi="宋体" w:hint="eastAsia"/>
          <w:b/>
          <w:sz w:val="28"/>
          <w:szCs w:val="28"/>
          <w:u w:val="single"/>
        </w:rPr>
        <w:tab/>
      </w:r>
      <w:r w:rsidR="00CF2FFC">
        <w:rPr>
          <w:rFonts w:ascii="宋体" w:hAnsi="宋体" w:hint="eastAsia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 w:hint="eastAsia"/>
          <w:b/>
          <w:sz w:val="28"/>
          <w:szCs w:val="28"/>
          <w:u w:val="single"/>
        </w:rPr>
        <w:t>许荣仁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</w:p>
    <w:p w:rsidR="00BB7414" w:rsidRDefault="00434FC5" w:rsidP="005F675E">
      <w:pPr>
        <w:spacing w:line="300" w:lineRule="auto"/>
        <w:ind w:firstLineChars="642" w:firstLine="180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指导老师</w:t>
      </w:r>
      <w:r w:rsidR="00BB7414">
        <w:rPr>
          <w:rFonts w:ascii="宋体" w:hAnsi="宋体" w:hint="eastAsia"/>
          <w:b/>
          <w:sz w:val="28"/>
          <w:szCs w:val="28"/>
        </w:rPr>
        <w:t>：</w:t>
      </w:r>
      <w:r w:rsidR="00BB7414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="00433C39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="00BB7414"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="00CF2FFC">
        <w:rPr>
          <w:rFonts w:ascii="宋体" w:hAnsi="宋体"/>
          <w:b/>
          <w:sz w:val="28"/>
          <w:szCs w:val="28"/>
          <w:u w:val="single"/>
        </w:rPr>
        <w:tab/>
        <w:t xml:space="preserve"> </w:t>
      </w:r>
      <w:r w:rsidR="00CF2FFC">
        <w:rPr>
          <w:rFonts w:ascii="宋体" w:hAnsi="宋体" w:hint="eastAsia"/>
          <w:b/>
          <w:sz w:val="28"/>
          <w:szCs w:val="28"/>
          <w:u w:val="single"/>
        </w:rPr>
        <w:t>何琨</w:t>
      </w:r>
      <w:r w:rsidR="00BB7414"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</w:p>
    <w:p w:rsidR="00BB7414" w:rsidRDefault="00BB7414" w:rsidP="005F675E">
      <w:pPr>
        <w:spacing w:line="300" w:lineRule="auto"/>
        <w:ind w:firstLineChars="642" w:firstLine="180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报告日期：</w:t>
      </w:r>
      <w:r w:rsidR="00F37EFC">
        <w:rPr>
          <w:rFonts w:ascii="宋体" w:hAnsi="宋体" w:hint="eastAsia"/>
          <w:b/>
          <w:sz w:val="28"/>
          <w:szCs w:val="28"/>
          <w:u w:val="single"/>
        </w:rPr>
        <w:t xml:space="preserve">       201</w:t>
      </w:r>
      <w:r w:rsidR="005E62E8">
        <w:rPr>
          <w:rFonts w:ascii="宋体" w:hAnsi="宋体"/>
          <w:b/>
          <w:sz w:val="28"/>
          <w:szCs w:val="28"/>
          <w:u w:val="single"/>
        </w:rPr>
        <w:t>6</w:t>
      </w:r>
      <w:r w:rsidR="00F37EFC">
        <w:rPr>
          <w:rFonts w:ascii="宋体" w:hAnsi="宋体" w:hint="eastAsia"/>
          <w:b/>
          <w:sz w:val="28"/>
          <w:szCs w:val="28"/>
          <w:u w:val="single"/>
        </w:rPr>
        <w:t>-</w:t>
      </w:r>
      <w:r w:rsidR="002D622F">
        <w:rPr>
          <w:rFonts w:ascii="宋体" w:hAnsi="宋体" w:hint="eastAsia"/>
          <w:b/>
          <w:sz w:val="28"/>
          <w:szCs w:val="28"/>
          <w:u w:val="single"/>
        </w:rPr>
        <w:t>1</w:t>
      </w:r>
      <w:r w:rsidR="00435CBB">
        <w:rPr>
          <w:rFonts w:ascii="宋体" w:hAnsi="宋体"/>
          <w:b/>
          <w:sz w:val="28"/>
          <w:szCs w:val="28"/>
          <w:u w:val="single"/>
        </w:rPr>
        <w:t>2</w:t>
      </w:r>
      <w:r w:rsidR="00F37EFC">
        <w:rPr>
          <w:rFonts w:ascii="宋体" w:hAnsi="宋体" w:hint="eastAsia"/>
          <w:b/>
          <w:sz w:val="28"/>
          <w:szCs w:val="28"/>
          <w:u w:val="single"/>
        </w:rPr>
        <w:t>-</w:t>
      </w:r>
      <w:r w:rsidR="007C693F">
        <w:rPr>
          <w:rFonts w:ascii="宋体" w:hAnsi="宋体"/>
          <w:b/>
          <w:sz w:val="28"/>
          <w:szCs w:val="28"/>
          <w:u w:val="single"/>
        </w:rPr>
        <w:t>2</w:t>
      </w:r>
      <w:r w:rsidR="00E90DB8">
        <w:rPr>
          <w:rFonts w:ascii="宋体" w:hAnsi="宋体"/>
          <w:b/>
          <w:sz w:val="28"/>
          <w:szCs w:val="28"/>
          <w:u w:val="single"/>
        </w:rPr>
        <w:t>9</w:t>
      </w:r>
      <w:r w:rsidR="00433C39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  <w:r w:rsidR="00CF2FFC">
        <w:rPr>
          <w:rFonts w:ascii="宋体" w:hAnsi="宋体"/>
          <w:b/>
          <w:sz w:val="28"/>
          <w:szCs w:val="28"/>
          <w:u w:val="single"/>
        </w:rPr>
        <w:tab/>
      </w:r>
    </w:p>
    <w:p w:rsidR="00BB7414" w:rsidRDefault="00BB7414" w:rsidP="005F675E">
      <w:pPr>
        <w:spacing w:line="300" w:lineRule="auto"/>
        <w:rPr>
          <w:rFonts w:ascii="宋体" w:hAnsi="宋体"/>
        </w:rPr>
      </w:pPr>
    </w:p>
    <w:p w:rsidR="00BB7414" w:rsidRDefault="00BB7414" w:rsidP="005F675E">
      <w:pPr>
        <w:spacing w:line="300" w:lineRule="auto"/>
        <w:rPr>
          <w:rFonts w:ascii="宋体" w:hAnsi="宋体"/>
        </w:rPr>
      </w:pPr>
    </w:p>
    <w:p w:rsidR="00BB7414" w:rsidRDefault="00BB7414" w:rsidP="005F675E">
      <w:pPr>
        <w:spacing w:line="300" w:lineRule="auto"/>
        <w:rPr>
          <w:rFonts w:ascii="宋体" w:hAnsi="宋体"/>
        </w:rPr>
      </w:pPr>
    </w:p>
    <w:p w:rsidR="00BB7414" w:rsidRDefault="00BB7414" w:rsidP="005F675E">
      <w:pPr>
        <w:spacing w:line="300" w:lineRule="auto"/>
        <w:rPr>
          <w:rFonts w:ascii="宋体" w:hAnsi="宋体"/>
        </w:rPr>
      </w:pPr>
    </w:p>
    <w:p w:rsidR="002D622F" w:rsidRDefault="002D622F" w:rsidP="005F675E">
      <w:pPr>
        <w:spacing w:line="300" w:lineRule="auto"/>
        <w:rPr>
          <w:rFonts w:ascii="宋体" w:hAnsi="宋体"/>
        </w:rPr>
      </w:pPr>
    </w:p>
    <w:p w:rsidR="00433C39" w:rsidRDefault="00433C39" w:rsidP="005F675E">
      <w:pPr>
        <w:spacing w:line="300" w:lineRule="auto"/>
        <w:rPr>
          <w:rFonts w:ascii="宋体" w:hAnsi="宋体"/>
        </w:rPr>
      </w:pPr>
    </w:p>
    <w:p w:rsidR="00BB7414" w:rsidRDefault="00BB7414" w:rsidP="005F675E"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计算机科学与技术学院</w:t>
      </w:r>
    </w:p>
    <w:p w:rsidR="00BB7414" w:rsidRDefault="00BB7414" w:rsidP="005F675E">
      <w:pPr>
        <w:pStyle w:val="12"/>
        <w:tabs>
          <w:tab w:val="right" w:leader="dot" w:pos="8296"/>
        </w:tabs>
        <w:spacing w:line="300" w:lineRule="auto"/>
        <w:jc w:val="center"/>
        <w:rPr>
          <w:rFonts w:ascii="华文楷体" w:eastAsia="华文楷体" w:hAnsi="华文楷体"/>
          <w:bCs w:val="0"/>
          <w:sz w:val="44"/>
          <w:szCs w:val="44"/>
        </w:rPr>
      </w:pPr>
      <w:r>
        <w:rPr>
          <w:rFonts w:ascii="华文楷体" w:eastAsia="华文楷体" w:hAnsi="华文楷体" w:hint="eastAsia"/>
          <w:bCs w:val="0"/>
          <w:sz w:val="44"/>
          <w:szCs w:val="44"/>
        </w:rPr>
        <w:t>目录</w:t>
      </w:r>
    </w:p>
    <w:p w:rsidR="00A94D32" w:rsidRPr="0055749A" w:rsidRDefault="00BB7414" w:rsidP="005F675E">
      <w:pPr>
        <w:pStyle w:val="20"/>
        <w:tabs>
          <w:tab w:val="right" w:leader="dot" w:pos="8296"/>
        </w:tabs>
        <w:spacing w:line="300" w:lineRule="auto"/>
        <w:rPr>
          <w:b/>
          <w:smallCaps w:val="0"/>
          <w:noProof/>
          <w:sz w:val="28"/>
          <w:szCs w:val="28"/>
        </w:rPr>
      </w:pPr>
      <w:r w:rsidRPr="0055749A">
        <w:rPr>
          <w:rFonts w:ascii="宋体" w:hAnsi="宋体"/>
          <w:b/>
          <w:bCs/>
          <w:sz w:val="28"/>
          <w:szCs w:val="28"/>
        </w:rPr>
        <w:fldChar w:fldCharType="begin"/>
      </w:r>
      <w:r w:rsidRPr="0055749A">
        <w:rPr>
          <w:rFonts w:ascii="宋体" w:hAnsi="宋体"/>
          <w:b/>
          <w:bCs/>
          <w:sz w:val="28"/>
          <w:szCs w:val="28"/>
        </w:rPr>
        <w:instrText xml:space="preserve"> </w:instrText>
      </w:r>
      <w:r w:rsidRPr="0055749A">
        <w:rPr>
          <w:rFonts w:ascii="宋体" w:hAnsi="宋体" w:hint="eastAsia"/>
          <w:b/>
          <w:bCs/>
          <w:sz w:val="28"/>
          <w:szCs w:val="28"/>
        </w:rPr>
        <w:instrText>TOC \o "1-3" \h \z \u</w:instrText>
      </w:r>
      <w:r w:rsidRPr="0055749A">
        <w:rPr>
          <w:rFonts w:ascii="宋体" w:hAnsi="宋体"/>
          <w:b/>
          <w:bCs/>
          <w:sz w:val="28"/>
          <w:szCs w:val="28"/>
        </w:rPr>
        <w:instrText xml:space="preserve"> </w:instrText>
      </w:r>
      <w:r w:rsidRPr="0055749A">
        <w:rPr>
          <w:rFonts w:ascii="宋体" w:hAnsi="宋体"/>
          <w:b/>
          <w:bCs/>
          <w:sz w:val="28"/>
          <w:szCs w:val="28"/>
        </w:rPr>
        <w:fldChar w:fldCharType="separate"/>
      </w:r>
      <w:hyperlink w:anchor="_Toc340856185" w:history="1">
        <w:r w:rsidR="00A94D32" w:rsidRPr="0055749A">
          <w:rPr>
            <w:rStyle w:val="a5"/>
            <w:rFonts w:ascii="宋体" w:hAnsi="宋体" w:hint="eastAsia"/>
            <w:b/>
            <w:noProof/>
            <w:sz w:val="28"/>
            <w:szCs w:val="28"/>
          </w:rPr>
          <w:t>一．实验一</w:t>
        </w:r>
        <w:r w:rsidR="00A94D32" w:rsidRPr="0055749A">
          <w:rPr>
            <w:b/>
            <w:noProof/>
            <w:webHidden/>
            <w:sz w:val="28"/>
            <w:szCs w:val="28"/>
          </w:rPr>
          <w:tab/>
        </w:r>
        <w:r w:rsidR="00A94D32" w:rsidRPr="0055749A">
          <w:rPr>
            <w:b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noProof/>
            <w:webHidden/>
            <w:sz w:val="28"/>
            <w:szCs w:val="28"/>
          </w:rPr>
          <w:instrText xml:space="preserve"> PAGEREF _Toc340856185 \h </w:instrText>
        </w:r>
        <w:r w:rsidR="00A94D32" w:rsidRPr="0055749A">
          <w:rPr>
            <w:b/>
            <w:noProof/>
            <w:webHidden/>
            <w:sz w:val="28"/>
            <w:szCs w:val="28"/>
          </w:rPr>
        </w:r>
        <w:r w:rsidR="00A94D32" w:rsidRPr="0055749A">
          <w:rPr>
            <w:b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noProof/>
            <w:webHidden/>
            <w:sz w:val="28"/>
            <w:szCs w:val="28"/>
          </w:rPr>
          <w:t>3</w:t>
        </w:r>
        <w:r w:rsidR="00A94D32" w:rsidRPr="0055749A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86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1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．实验题目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_Toc340856186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3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87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2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．设计思路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_Toc340856187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3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88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3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．程序源代码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_Toc340856188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4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89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4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．运行演示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_Toc340856189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7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20"/>
        <w:tabs>
          <w:tab w:val="right" w:leader="dot" w:pos="8296"/>
        </w:tabs>
        <w:spacing w:line="300" w:lineRule="auto"/>
        <w:rPr>
          <w:b/>
          <w:smallCaps w:val="0"/>
          <w:noProof/>
          <w:sz w:val="28"/>
          <w:szCs w:val="28"/>
        </w:rPr>
      </w:pPr>
      <w:hyperlink w:anchor="_Toc340856190" w:history="1">
        <w:r w:rsidR="00A94D32" w:rsidRPr="0055749A">
          <w:rPr>
            <w:rStyle w:val="a5"/>
            <w:rFonts w:ascii="宋体" w:hAnsi="宋体" w:hint="eastAsia"/>
            <w:b/>
            <w:noProof/>
            <w:sz w:val="28"/>
            <w:szCs w:val="28"/>
          </w:rPr>
          <w:t>二．实验二</w:t>
        </w:r>
        <w:r w:rsidR="00A94D32" w:rsidRPr="0055749A">
          <w:rPr>
            <w:b/>
            <w:noProof/>
            <w:webHidden/>
            <w:sz w:val="28"/>
            <w:szCs w:val="28"/>
          </w:rPr>
          <w:tab/>
        </w:r>
        <w:r w:rsidR="00A94D32" w:rsidRPr="0055749A">
          <w:rPr>
            <w:b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noProof/>
            <w:webHidden/>
            <w:sz w:val="28"/>
            <w:szCs w:val="28"/>
          </w:rPr>
          <w:instrText xml:space="preserve"> PAGEREF _Toc340856190 \h </w:instrText>
        </w:r>
        <w:r w:rsidR="00A94D32" w:rsidRPr="0055749A">
          <w:rPr>
            <w:b/>
            <w:noProof/>
            <w:webHidden/>
            <w:sz w:val="28"/>
            <w:szCs w:val="28"/>
          </w:rPr>
        </w:r>
        <w:r w:rsidR="00A94D32" w:rsidRPr="0055749A">
          <w:rPr>
            <w:b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noProof/>
            <w:webHidden/>
            <w:sz w:val="28"/>
            <w:szCs w:val="28"/>
          </w:rPr>
          <w:t>8</w:t>
        </w:r>
        <w:r w:rsidR="00A94D32" w:rsidRPr="0055749A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91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1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．实验题目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_Toc340856191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8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92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2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．设计思路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_Toc340856192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9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Pr="0055749A" w:rsidRDefault="00DA6DBF" w:rsidP="005F675E">
      <w:pPr>
        <w:pStyle w:val="30"/>
        <w:tabs>
          <w:tab w:val="right" w:leader="dot" w:pos="8296"/>
        </w:tabs>
        <w:spacing w:line="300" w:lineRule="auto"/>
        <w:rPr>
          <w:b/>
          <w:i w:val="0"/>
          <w:iCs w:val="0"/>
          <w:noProof/>
          <w:sz w:val="28"/>
          <w:szCs w:val="28"/>
        </w:rPr>
      </w:pPr>
      <w:hyperlink w:anchor="_Toc340856193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3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．程序源代码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_Toc340856193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9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A94D32" w:rsidRDefault="00DA6DBF" w:rsidP="005F675E">
      <w:pPr>
        <w:pStyle w:val="30"/>
        <w:tabs>
          <w:tab w:val="right" w:leader="dot" w:pos="8296"/>
        </w:tabs>
        <w:spacing w:line="300" w:lineRule="auto"/>
        <w:rPr>
          <w:rStyle w:val="a5"/>
          <w:b/>
          <w:i w:val="0"/>
          <w:noProof/>
          <w:sz w:val="28"/>
          <w:szCs w:val="28"/>
        </w:rPr>
      </w:pPr>
      <w:hyperlink w:anchor="_Toc340856194" w:history="1">
        <w:r w:rsidR="00A94D32" w:rsidRPr="0055749A">
          <w:rPr>
            <w:rStyle w:val="a5"/>
            <w:rFonts w:ascii="华文楷体" w:eastAsia="华文楷体" w:hAnsi="华文楷体"/>
            <w:b/>
            <w:i w:val="0"/>
            <w:noProof/>
            <w:sz w:val="28"/>
            <w:szCs w:val="28"/>
          </w:rPr>
          <w:t>4</w:t>
        </w:r>
        <w:r w:rsidR="00A94D32" w:rsidRPr="0055749A">
          <w:rPr>
            <w:rStyle w:val="a5"/>
            <w:rFonts w:ascii="华文楷体" w:eastAsia="华文楷体" w:hAnsi="华文楷体" w:hint="eastAsia"/>
            <w:b/>
            <w:i w:val="0"/>
            <w:noProof/>
            <w:sz w:val="28"/>
            <w:szCs w:val="28"/>
          </w:rPr>
          <w:t>．运行演示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tab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begin"/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instrText xml:space="preserve"> PAGEREF _Toc340856194 \h </w:instrTex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separate"/>
        </w:r>
        <w:r w:rsidR="00442DDA">
          <w:rPr>
            <w:b/>
            <w:i w:val="0"/>
            <w:noProof/>
            <w:webHidden/>
            <w:sz w:val="28"/>
            <w:szCs w:val="28"/>
          </w:rPr>
          <w:t>12</w:t>
        </w:r>
        <w:r w:rsidR="00A94D32" w:rsidRPr="0055749A">
          <w:rPr>
            <w:b/>
            <w:i w:val="0"/>
            <w:noProof/>
            <w:webHidden/>
            <w:sz w:val="28"/>
            <w:szCs w:val="28"/>
          </w:rPr>
          <w:fldChar w:fldCharType="end"/>
        </w:r>
      </w:hyperlink>
    </w:p>
    <w:p w:rsidR="00C35DBA" w:rsidRDefault="00BB7414" w:rsidP="005F675E">
      <w:pPr>
        <w:spacing w:line="300" w:lineRule="auto"/>
        <w:rPr>
          <w:rFonts w:ascii="宋体" w:hAnsi="宋体" w:hint="eastAsia"/>
          <w:bCs/>
          <w:sz w:val="28"/>
          <w:szCs w:val="28"/>
        </w:rPr>
      </w:pPr>
      <w:r w:rsidRPr="0055749A">
        <w:rPr>
          <w:rFonts w:ascii="宋体" w:hAnsi="宋体"/>
          <w:b/>
          <w:bCs/>
          <w:sz w:val="28"/>
          <w:szCs w:val="28"/>
        </w:rPr>
        <w:fldChar w:fldCharType="end"/>
      </w:r>
    </w:p>
    <w:p w:rsidR="00C35DBA" w:rsidRDefault="00C35DBA" w:rsidP="005F675E">
      <w:pPr>
        <w:spacing w:line="300" w:lineRule="auto"/>
        <w:rPr>
          <w:rFonts w:ascii="宋体" w:hAnsi="宋体"/>
          <w:bCs/>
          <w:sz w:val="28"/>
          <w:szCs w:val="28"/>
        </w:rPr>
      </w:pPr>
    </w:p>
    <w:p w:rsidR="00442DDA" w:rsidRDefault="00442DDA">
      <w:pPr>
        <w:widowControl/>
        <w:jc w:val="left"/>
        <w:rPr>
          <w:rFonts w:ascii="宋体" w:hAnsi="宋体"/>
          <w:bCs/>
          <w:sz w:val="40"/>
          <w:szCs w:val="40"/>
        </w:rPr>
      </w:pPr>
      <w:r>
        <w:rPr>
          <w:rFonts w:ascii="宋体" w:hAnsi="宋体"/>
          <w:bCs/>
          <w:sz w:val="40"/>
          <w:szCs w:val="40"/>
        </w:rPr>
        <w:br w:type="page"/>
      </w:r>
    </w:p>
    <w:p w:rsidR="00C35DBA" w:rsidRDefault="00C35DBA" w:rsidP="005F675E">
      <w:pPr>
        <w:spacing w:line="300" w:lineRule="auto"/>
        <w:rPr>
          <w:rFonts w:ascii="宋体" w:hAnsi="宋体"/>
          <w:bCs/>
          <w:sz w:val="40"/>
          <w:szCs w:val="40"/>
        </w:rPr>
      </w:pPr>
    </w:p>
    <w:p w:rsidR="00BB7414" w:rsidRPr="00434FC5" w:rsidRDefault="00F37EFC" w:rsidP="005F675E">
      <w:pPr>
        <w:pStyle w:val="2"/>
        <w:spacing w:line="300" w:lineRule="auto"/>
        <w:rPr>
          <w:rFonts w:ascii="宋体" w:eastAsia="宋体" w:hAnsi="宋体"/>
        </w:rPr>
      </w:pPr>
      <w:bookmarkStart w:id="0" w:name="_Toc324621117"/>
      <w:bookmarkStart w:id="1" w:name="_Toc324621677"/>
      <w:bookmarkStart w:id="2" w:name="_Toc324622020"/>
      <w:bookmarkStart w:id="3" w:name="_Toc340856185"/>
      <w:r w:rsidRPr="00434FC5">
        <w:rPr>
          <w:rFonts w:ascii="宋体" w:eastAsia="宋体" w:hAnsi="宋体" w:hint="eastAsia"/>
        </w:rPr>
        <w:t>一．</w:t>
      </w:r>
      <w:r w:rsidR="00BB7414" w:rsidRPr="00434FC5">
        <w:rPr>
          <w:rFonts w:ascii="宋体" w:eastAsia="宋体" w:hAnsi="宋体" w:hint="eastAsia"/>
        </w:rPr>
        <w:t>实验</w:t>
      </w:r>
      <w:bookmarkEnd w:id="0"/>
      <w:bookmarkEnd w:id="1"/>
      <w:bookmarkEnd w:id="2"/>
      <w:r w:rsidR="00434FC5" w:rsidRPr="00434FC5">
        <w:rPr>
          <w:rFonts w:ascii="宋体" w:eastAsia="宋体" w:hAnsi="宋体" w:hint="eastAsia"/>
        </w:rPr>
        <w:t>一</w:t>
      </w:r>
      <w:bookmarkEnd w:id="3"/>
    </w:p>
    <w:p w:rsidR="00D16FC3" w:rsidRDefault="00D16FC3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4" w:name="_Toc340856186"/>
      <w:bookmarkStart w:id="5" w:name="_Toc324621118"/>
      <w:bookmarkStart w:id="6" w:name="_Toc324621678"/>
      <w:bookmarkStart w:id="7" w:name="_Toc324622021"/>
      <w:r w:rsidRPr="00434FC5">
        <w:rPr>
          <w:rFonts w:ascii="华文楷体" w:eastAsia="华文楷体" w:hAnsi="华文楷体" w:hint="eastAsia"/>
          <w:sz w:val="30"/>
          <w:szCs w:val="30"/>
        </w:rPr>
        <w:t>1．</w:t>
      </w:r>
      <w:r w:rsidR="00434FC5" w:rsidRPr="00434FC5">
        <w:rPr>
          <w:rFonts w:ascii="华文楷体" w:eastAsia="华文楷体" w:hAnsi="华文楷体" w:hint="eastAsia"/>
          <w:sz w:val="30"/>
          <w:szCs w:val="30"/>
        </w:rPr>
        <w:t>实验题目</w:t>
      </w:r>
      <w:bookmarkEnd w:id="4"/>
    </w:p>
    <w:p w:rsidR="00434FC5" w:rsidRDefault="00063A73" w:rsidP="005F675E">
      <w:pPr>
        <w:pStyle w:val="a7"/>
        <w:numPr>
          <w:ilvl w:val="0"/>
          <w:numId w:val="16"/>
        </w:numPr>
        <w:spacing w:line="300" w:lineRule="auto"/>
        <w:ind w:firstLineChars="0"/>
        <w:rPr>
          <w:rFonts w:ascii="Times New Roman" w:hAnsi="Times New Roman"/>
          <w:sz w:val="24"/>
        </w:rPr>
      </w:pPr>
      <w:r w:rsidRPr="00063A73">
        <w:rPr>
          <w:rFonts w:ascii="Times New Roman" w:hAnsi="Times New Roman"/>
          <w:sz w:val="24"/>
        </w:rPr>
        <w:t>编程实现算法</w:t>
      </w:r>
      <w:r w:rsidRPr="00063A73">
        <w:rPr>
          <w:rFonts w:ascii="Times New Roman" w:hAnsi="Times New Roman"/>
          <w:sz w:val="24"/>
        </w:rPr>
        <w:t xml:space="preserve">4.14 </w:t>
      </w:r>
      <w:r w:rsidRPr="00063A73">
        <w:rPr>
          <w:rFonts w:ascii="Times New Roman" w:hAnsi="Times New Roman"/>
          <w:sz w:val="24"/>
        </w:rPr>
        <w:t>：</w:t>
      </w:r>
      <w:r w:rsidRPr="00063A73">
        <w:rPr>
          <w:rFonts w:ascii="Times New Roman" w:hAnsi="Times New Roman"/>
          <w:sz w:val="24"/>
        </w:rPr>
        <w:t xml:space="preserve">QUICKSORT </w:t>
      </w:r>
      <w:r w:rsidRPr="00063A73">
        <w:rPr>
          <w:rFonts w:ascii="Times New Roman" w:hAnsi="Times New Roman"/>
          <w:sz w:val="24"/>
        </w:rPr>
        <w:t>的迭代模型（</w:t>
      </w:r>
      <w:r w:rsidRPr="00063A73">
        <w:rPr>
          <w:rFonts w:ascii="Times New Roman" w:hAnsi="Times New Roman"/>
          <w:sz w:val="24"/>
        </w:rPr>
        <w:t xml:space="preserve">P.90 </w:t>
      </w:r>
      <w:r w:rsidRPr="00063A73">
        <w:rPr>
          <w:rFonts w:ascii="Times New Roman" w:hAnsi="Times New Roman"/>
          <w:sz w:val="24"/>
        </w:rPr>
        <w:t>）</w:t>
      </w:r>
      <w:r w:rsidRPr="00063A73">
        <w:rPr>
          <w:rFonts w:ascii="Times New Roman" w:hAnsi="Times New Roman"/>
          <w:sz w:val="24"/>
        </w:rPr>
        <w:br/>
      </w:r>
      <w:r w:rsidRPr="00063A73">
        <w:rPr>
          <w:rFonts w:ascii="Times New Roman" w:hAnsi="Times New Roman"/>
          <w:sz w:val="24"/>
        </w:rPr>
        <w:t>编制以下过程：</w:t>
      </w:r>
      <w:r w:rsidRPr="00063A73">
        <w:rPr>
          <w:rFonts w:ascii="Times New Roman" w:hAnsi="Times New Roman"/>
          <w:sz w:val="24"/>
        </w:rPr>
        <w:br/>
        <w:t>PARTITION</w:t>
      </w:r>
      <w:r w:rsidRPr="00063A73">
        <w:rPr>
          <w:rFonts w:ascii="Times New Roman" w:hAnsi="Times New Roman"/>
          <w:sz w:val="24"/>
        </w:rPr>
        <w:br/>
        <w:t>QUICKSORT2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 w:hint="eastAsia"/>
          <w:sz w:val="24"/>
        </w:rPr>
        <w:t>栈可用数组实现，但要有溢出检测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 w:hint="eastAsia"/>
          <w:sz w:val="24"/>
        </w:rPr>
        <w:t>编制测试数据，给出实验结果</w:t>
      </w:r>
    </w:p>
    <w:p w:rsidR="00063A73" w:rsidRPr="00063A73" w:rsidRDefault="00063A73" w:rsidP="005F675E">
      <w:pPr>
        <w:pStyle w:val="a7"/>
        <w:numPr>
          <w:ilvl w:val="0"/>
          <w:numId w:val="16"/>
        </w:numPr>
        <w:spacing w:line="300" w:lineRule="auto"/>
        <w:ind w:firstLineChars="0"/>
        <w:rPr>
          <w:rFonts w:ascii="Times New Roman" w:hAnsi="Times New Roman"/>
          <w:sz w:val="24"/>
        </w:rPr>
      </w:pPr>
      <w:r w:rsidRPr="00063A73">
        <w:rPr>
          <w:rFonts w:ascii="Times New Roman" w:hAnsi="Times New Roman" w:hint="eastAsia"/>
          <w:sz w:val="24"/>
        </w:rPr>
        <w:t>编程实现算法</w:t>
      </w:r>
      <w:r w:rsidRPr="00063A73">
        <w:rPr>
          <w:rFonts w:ascii="Times New Roman" w:hAnsi="Times New Roman" w:hint="eastAsia"/>
          <w:sz w:val="24"/>
        </w:rPr>
        <w:t>4.17</w:t>
      </w:r>
      <w:r>
        <w:rPr>
          <w:rFonts w:ascii="Times New Roman" w:hAnsi="Times New Roman" w:hint="eastAsia"/>
          <w:sz w:val="24"/>
        </w:rPr>
        <w:t>，</w:t>
      </w:r>
      <w:r w:rsidRPr="00063A73">
        <w:rPr>
          <w:rFonts w:ascii="Times New Roman" w:hAnsi="Times New Roman" w:hint="eastAsia"/>
          <w:sz w:val="24"/>
        </w:rPr>
        <w:t>基于二次取中的选择算法</w:t>
      </w:r>
      <w:r>
        <w:rPr>
          <w:rFonts w:ascii="Times New Roman" w:hAnsi="Times New Roman"/>
          <w:sz w:val="24"/>
        </w:rPr>
        <w:br/>
      </w:r>
      <w:r w:rsidRPr="00063A73">
        <w:rPr>
          <w:rFonts w:ascii="Times New Roman" w:hAnsi="Times New Roman" w:hint="eastAsia"/>
          <w:sz w:val="24"/>
        </w:rPr>
        <w:t>编制以下过程：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 w:hint="eastAsia"/>
          <w:sz w:val="24"/>
        </w:rPr>
        <w:t>PARTITION</w:t>
      </w:r>
      <w:r>
        <w:rPr>
          <w:rFonts w:ascii="Times New Roman" w:hAnsi="Times New Roman"/>
          <w:sz w:val="24"/>
        </w:rPr>
        <w:br/>
        <w:t>INSERTIONSORT</w:t>
      </w:r>
      <w:r>
        <w:rPr>
          <w:rFonts w:ascii="Times New Roman" w:hAnsi="Times New Roman"/>
          <w:sz w:val="24"/>
        </w:rPr>
        <w:br/>
        <w:t>INTERCHANGE</w:t>
      </w:r>
      <w:r>
        <w:rPr>
          <w:rFonts w:ascii="Times New Roman" w:hAnsi="Times New Roman"/>
          <w:sz w:val="24"/>
        </w:rPr>
        <w:br/>
        <w:t>SELECT2</w:t>
      </w:r>
      <w:r>
        <w:rPr>
          <w:rFonts w:ascii="Times New Roman" w:hAnsi="Times New Roman"/>
          <w:sz w:val="24"/>
        </w:rPr>
        <w:br/>
      </w:r>
      <w:r w:rsidRPr="00063A73">
        <w:rPr>
          <w:rFonts w:ascii="Times New Roman" w:hAnsi="Times New Roman"/>
          <w:sz w:val="24"/>
        </w:rPr>
        <w:t>编制测试数据，给出实验结果：给出几个不同的数据集，并选择几个不同</w:t>
      </w:r>
      <w:r w:rsidRPr="00063A73">
        <w:rPr>
          <w:rFonts w:ascii="Times New Roman" w:hAnsi="Times New Roman"/>
          <w:sz w:val="24"/>
        </w:rPr>
        <w:t xml:space="preserve">r </w:t>
      </w:r>
      <w:r w:rsidRPr="00063A73">
        <w:rPr>
          <w:rFonts w:ascii="Times New Roman" w:hAnsi="Times New Roman"/>
          <w:sz w:val="24"/>
        </w:rPr>
        <w:t>值进行测试</w:t>
      </w:r>
    </w:p>
    <w:p w:rsidR="00063A73" w:rsidRPr="00063A73" w:rsidRDefault="00063A73" w:rsidP="005F675E">
      <w:pPr>
        <w:pStyle w:val="a7"/>
        <w:spacing w:line="300" w:lineRule="auto"/>
        <w:ind w:left="420" w:firstLineChars="0" w:firstLine="0"/>
        <w:rPr>
          <w:rFonts w:ascii="Times New Roman" w:hAnsi="Times New Roman"/>
          <w:sz w:val="24"/>
        </w:rPr>
      </w:pPr>
    </w:p>
    <w:p w:rsidR="00D16FC3" w:rsidRDefault="00D16FC3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8" w:name="_Toc340856187"/>
      <w:r w:rsidRPr="00434FC5">
        <w:rPr>
          <w:rFonts w:ascii="华文楷体" w:eastAsia="华文楷体" w:hAnsi="华文楷体" w:hint="eastAsia"/>
          <w:sz w:val="30"/>
          <w:szCs w:val="30"/>
        </w:rPr>
        <w:t>2．</w:t>
      </w:r>
      <w:r w:rsidR="00434FC5" w:rsidRPr="00434FC5">
        <w:rPr>
          <w:rFonts w:ascii="华文楷体" w:eastAsia="华文楷体" w:hAnsi="华文楷体" w:hint="eastAsia"/>
          <w:sz w:val="30"/>
          <w:szCs w:val="30"/>
        </w:rPr>
        <w:t>设计思路</w:t>
      </w:r>
      <w:bookmarkEnd w:id="8"/>
    </w:p>
    <w:p w:rsidR="00063A73" w:rsidRPr="00442DDA" w:rsidRDefault="00CA32D4" w:rsidP="005F675E">
      <w:pPr>
        <w:spacing w:line="300" w:lineRule="auto"/>
        <w:rPr>
          <w:sz w:val="24"/>
        </w:rPr>
      </w:pPr>
      <w:r w:rsidRPr="00442DDA">
        <w:rPr>
          <w:sz w:val="24"/>
        </w:rPr>
        <w:t>QUICKSORT</w:t>
      </w:r>
      <w:r w:rsidRPr="00442DDA">
        <w:rPr>
          <w:sz w:val="24"/>
        </w:rPr>
        <w:t>是采用归并排序（分治）的方法，先把全部数据与一个数据比较，比这个数据大的放到右边，小的放到左边，在分别对左边和右边的两组数进行同样的操作，直到排序完成。</w:t>
      </w:r>
    </w:p>
    <w:p w:rsidR="00434FC5" w:rsidRPr="00442DDA" w:rsidRDefault="00434FC5" w:rsidP="005F675E">
      <w:pPr>
        <w:spacing w:line="300" w:lineRule="auto"/>
        <w:rPr>
          <w:sz w:val="24"/>
        </w:rPr>
      </w:pPr>
    </w:p>
    <w:p w:rsidR="005F675E" w:rsidRPr="00442DDA" w:rsidRDefault="005F675E" w:rsidP="005F675E">
      <w:pPr>
        <w:spacing w:line="300" w:lineRule="auto"/>
        <w:rPr>
          <w:sz w:val="24"/>
        </w:rPr>
      </w:pPr>
      <w:r w:rsidRPr="00442DDA">
        <w:rPr>
          <w:sz w:val="24"/>
        </w:rPr>
        <w:t>基于二次取中的选择算法，思想是把大量的数据</w:t>
      </w:r>
      <w:r w:rsidR="00B02483" w:rsidRPr="00442DDA">
        <w:rPr>
          <w:sz w:val="24"/>
        </w:rPr>
        <w:t>集合</w:t>
      </w:r>
      <w:r w:rsidR="00B02483" w:rsidRPr="00442DDA">
        <w:rPr>
          <w:sz w:val="24"/>
        </w:rPr>
        <w:t>A</w:t>
      </w:r>
      <w:r w:rsidRPr="00442DDA">
        <w:rPr>
          <w:sz w:val="24"/>
        </w:rPr>
        <w:t>（</w:t>
      </w:r>
      <w:r w:rsidRPr="00442DDA">
        <w:rPr>
          <w:sz w:val="24"/>
        </w:rPr>
        <w:t>n</w:t>
      </w:r>
      <w:r w:rsidRPr="00442DDA">
        <w:rPr>
          <w:sz w:val="24"/>
        </w:rPr>
        <w:t>个）每</w:t>
      </w:r>
      <w:r w:rsidRPr="00442DDA">
        <w:rPr>
          <w:sz w:val="24"/>
        </w:rPr>
        <w:t>r</w:t>
      </w:r>
      <w:r w:rsidRPr="00442DDA">
        <w:rPr>
          <w:sz w:val="24"/>
        </w:rPr>
        <w:t>个一组，分为</w:t>
      </w:r>
      <w:r w:rsidRPr="00442DDA">
        <w:rPr>
          <w:sz w:val="24"/>
        </w:rPr>
        <w:t>n/r</w:t>
      </w:r>
      <w:r w:rsidRPr="00442DDA">
        <w:rPr>
          <w:sz w:val="24"/>
        </w:rPr>
        <w:t>组，</w:t>
      </w:r>
      <w:r w:rsidR="00AD588D" w:rsidRPr="00442DDA">
        <w:rPr>
          <w:sz w:val="24"/>
        </w:rPr>
        <w:t>每一组都用</w:t>
      </w:r>
      <w:r w:rsidR="00AD588D" w:rsidRPr="00442DDA">
        <w:rPr>
          <w:sz w:val="24"/>
        </w:rPr>
        <w:t>INSERTIONSORT</w:t>
      </w:r>
      <w:r w:rsidR="00AD588D" w:rsidRPr="00442DDA">
        <w:rPr>
          <w:sz w:val="24"/>
        </w:rPr>
        <w:t>方法排序，然后找出</w:t>
      </w:r>
      <w:r w:rsidRPr="00442DDA">
        <w:rPr>
          <w:rFonts w:ascii="Cambria Math" w:hAnsi="Cambria Math" w:cs="Cambria Math"/>
          <w:sz w:val="24"/>
        </w:rPr>
        <w:t>⌊</w:t>
      </w:r>
      <w:r w:rsidR="00AD588D" w:rsidRPr="00442DDA">
        <w:rPr>
          <w:sz w:val="24"/>
        </w:rPr>
        <w:t>n/r</w:t>
      </w:r>
      <w:r w:rsidRPr="00442DDA">
        <w:rPr>
          <w:rFonts w:ascii="Cambria Math" w:hAnsi="Cambria Math" w:cs="Cambria Math"/>
          <w:sz w:val="24"/>
        </w:rPr>
        <w:t>⌋</w:t>
      </w:r>
      <w:r w:rsidR="00AD588D" w:rsidRPr="00442DDA">
        <w:rPr>
          <w:sz w:val="24"/>
        </w:rPr>
        <w:t>个中间值，</w:t>
      </w:r>
      <w:r w:rsidR="00B02483" w:rsidRPr="00442DDA">
        <w:rPr>
          <w:sz w:val="24"/>
        </w:rPr>
        <w:t>并入一个集合</w:t>
      </w:r>
      <w:r w:rsidR="00B02483" w:rsidRPr="00442DDA">
        <w:rPr>
          <w:sz w:val="24"/>
        </w:rPr>
        <w:t>M</w:t>
      </w:r>
      <w:r w:rsidR="00B02483" w:rsidRPr="00442DDA">
        <w:rPr>
          <w:sz w:val="24"/>
        </w:rPr>
        <w:t>，放到集合</w:t>
      </w:r>
      <w:r w:rsidR="00B02483" w:rsidRPr="00442DDA">
        <w:rPr>
          <w:sz w:val="24"/>
        </w:rPr>
        <w:t>A</w:t>
      </w:r>
      <w:r w:rsidR="00B02483" w:rsidRPr="00442DDA">
        <w:rPr>
          <w:sz w:val="24"/>
        </w:rPr>
        <w:t>的首部，</w:t>
      </w:r>
      <w:r w:rsidR="00B02483" w:rsidRPr="00442DDA">
        <w:rPr>
          <w:sz w:val="24"/>
        </w:rPr>
        <w:t xml:space="preserve"> v←SELECT2(M, </w:t>
      </w:r>
      <w:r w:rsidR="00B02483" w:rsidRPr="00442DDA">
        <w:rPr>
          <w:rFonts w:ascii="Cambria Math" w:hAnsi="Cambria Math" w:cs="Cambria Math"/>
          <w:sz w:val="24"/>
        </w:rPr>
        <w:t>⌈⌊</w:t>
      </w:r>
      <w:r w:rsidR="00B02483" w:rsidRPr="00442DDA">
        <w:rPr>
          <w:sz w:val="24"/>
        </w:rPr>
        <w:t>n/r</w:t>
      </w:r>
      <w:r w:rsidR="00B02483" w:rsidRPr="00442DDA">
        <w:rPr>
          <w:rFonts w:ascii="Cambria Math" w:hAnsi="Cambria Math" w:cs="Cambria Math"/>
          <w:sz w:val="24"/>
        </w:rPr>
        <w:t>⌋</w:t>
      </w:r>
      <w:r w:rsidR="00B02483" w:rsidRPr="00442DDA">
        <w:rPr>
          <w:sz w:val="24"/>
        </w:rPr>
        <w:t>/2</w:t>
      </w:r>
      <w:r w:rsidR="00B02483" w:rsidRPr="00442DDA">
        <w:rPr>
          <w:rFonts w:ascii="Cambria Math" w:hAnsi="Cambria Math" w:cs="Cambria Math"/>
          <w:sz w:val="24"/>
        </w:rPr>
        <w:t>⌉</w:t>
      </w:r>
      <w:r w:rsidR="00B02483" w:rsidRPr="00442DDA">
        <w:rPr>
          <w:sz w:val="24"/>
        </w:rPr>
        <w:t>,</w:t>
      </w:r>
      <w:r w:rsidR="00B02483" w:rsidRPr="00442DDA">
        <w:rPr>
          <w:rFonts w:ascii="Cambria Math" w:hAnsi="Cambria Math" w:cs="Cambria Math"/>
          <w:sz w:val="24"/>
        </w:rPr>
        <w:t>⌊</w:t>
      </w:r>
      <w:r w:rsidR="00B02483" w:rsidRPr="00442DDA">
        <w:rPr>
          <w:sz w:val="24"/>
        </w:rPr>
        <w:t>n/r</w:t>
      </w:r>
      <w:r w:rsidR="00B02483" w:rsidRPr="00442DDA">
        <w:rPr>
          <w:rFonts w:ascii="Cambria Math" w:hAnsi="Cambria Math" w:cs="Cambria Math"/>
          <w:sz w:val="24"/>
        </w:rPr>
        <w:t>⌋</w:t>
      </w:r>
      <w:r w:rsidR="00B02483" w:rsidRPr="00442DDA">
        <w:rPr>
          <w:sz w:val="24"/>
        </w:rPr>
        <w:t>)</w:t>
      </w:r>
      <w:r w:rsidR="00B02483" w:rsidRPr="00442DDA">
        <w:rPr>
          <w:sz w:val="24"/>
        </w:rPr>
        <w:t>；</w:t>
      </w:r>
      <w:r w:rsidR="00135846" w:rsidRPr="00442DDA">
        <w:rPr>
          <w:sz w:val="24"/>
        </w:rPr>
        <w:t>用</w:t>
      </w:r>
      <w:r w:rsidR="00135846" w:rsidRPr="00442DDA">
        <w:rPr>
          <w:sz w:val="24"/>
        </w:rPr>
        <w:t>PARTITION</w:t>
      </w:r>
      <w:r w:rsidR="00135846" w:rsidRPr="00442DDA">
        <w:rPr>
          <w:sz w:val="24"/>
        </w:rPr>
        <w:t>划分</w:t>
      </w:r>
      <w:r w:rsidR="00135846" w:rsidRPr="00442DDA">
        <w:rPr>
          <w:sz w:val="24"/>
        </w:rPr>
        <w:t>A</w:t>
      </w:r>
      <w:r w:rsidR="00135846" w:rsidRPr="00442DDA">
        <w:rPr>
          <w:sz w:val="24"/>
        </w:rPr>
        <w:t>，</w:t>
      </w:r>
      <w:r w:rsidR="00135846" w:rsidRPr="00442DDA">
        <w:rPr>
          <w:sz w:val="24"/>
        </w:rPr>
        <w:t>v</w:t>
      </w:r>
      <w:r w:rsidR="00135846" w:rsidRPr="00442DDA">
        <w:rPr>
          <w:sz w:val="24"/>
        </w:rPr>
        <w:t>作为划分元素，假设</w:t>
      </w:r>
      <w:r w:rsidR="00135846" w:rsidRPr="00442DDA">
        <w:rPr>
          <w:sz w:val="24"/>
        </w:rPr>
        <w:t>v</w:t>
      </w:r>
      <w:r w:rsidR="00135846" w:rsidRPr="00442DDA">
        <w:rPr>
          <w:sz w:val="24"/>
        </w:rPr>
        <w:t>在位置</w:t>
      </w:r>
      <w:r w:rsidR="00135846" w:rsidRPr="00442DDA">
        <w:rPr>
          <w:sz w:val="24"/>
        </w:rPr>
        <w:t>j</w:t>
      </w:r>
      <w:r w:rsidR="00135846" w:rsidRPr="00442DDA">
        <w:rPr>
          <w:sz w:val="24"/>
        </w:rPr>
        <w:t>，根据</w:t>
      </w:r>
      <w:r w:rsidR="00135846" w:rsidRPr="00442DDA">
        <w:rPr>
          <w:sz w:val="24"/>
        </w:rPr>
        <w:t>j</w:t>
      </w:r>
      <w:r w:rsidR="00135846" w:rsidRPr="00442DDA">
        <w:rPr>
          <w:sz w:val="24"/>
        </w:rPr>
        <w:t>和</w:t>
      </w:r>
      <w:r w:rsidR="00135846" w:rsidRPr="00442DDA">
        <w:rPr>
          <w:sz w:val="24"/>
        </w:rPr>
        <w:t>k</w:t>
      </w:r>
      <w:r w:rsidR="00135846" w:rsidRPr="00442DDA">
        <w:rPr>
          <w:sz w:val="24"/>
        </w:rPr>
        <w:t>的不同大小关系，分别返回不同的值（不相等时要递归调用）</w:t>
      </w:r>
    </w:p>
    <w:p w:rsidR="00D16FC3" w:rsidRDefault="00D16FC3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9" w:name="_Toc340856188"/>
      <w:r w:rsidRPr="00434FC5">
        <w:rPr>
          <w:rFonts w:ascii="华文楷体" w:eastAsia="华文楷体" w:hAnsi="华文楷体" w:hint="eastAsia"/>
          <w:sz w:val="30"/>
          <w:szCs w:val="30"/>
        </w:rPr>
        <w:lastRenderedPageBreak/>
        <w:t>3．</w:t>
      </w:r>
      <w:r w:rsidR="00434FC5" w:rsidRPr="00434FC5">
        <w:rPr>
          <w:rFonts w:ascii="华文楷体" w:eastAsia="华文楷体" w:hAnsi="华文楷体" w:hint="eastAsia"/>
          <w:sz w:val="30"/>
          <w:szCs w:val="30"/>
        </w:rPr>
        <w:t>程序源代码</w:t>
      </w:r>
      <w:bookmarkEnd w:id="9"/>
    </w:p>
    <w:p w:rsidR="00B02483" w:rsidRDefault="00B02483" w:rsidP="00B02483">
      <w:r>
        <w:rPr>
          <w:rFonts w:hint="eastAsia"/>
        </w:rPr>
        <w:t>QUICKSORT</w:t>
      </w:r>
      <w:r>
        <w:rPr>
          <w:rFonts w:hint="eastAsia"/>
        </w:rPr>
        <w:t>的源代码：</w:t>
      </w:r>
    </w:p>
    <w:p w:rsidR="00135846" w:rsidRDefault="00135846" w:rsidP="00135846">
      <w:r>
        <w:t>#include &lt;stdio.h&gt;</w:t>
      </w:r>
    </w:p>
    <w:p w:rsidR="00135846" w:rsidRDefault="00135846" w:rsidP="00135846">
      <w:r>
        <w:t>#include &lt;math.h&gt;</w:t>
      </w:r>
    </w:p>
    <w:p w:rsidR="00135846" w:rsidRDefault="00135846" w:rsidP="00135846">
      <w:r>
        <w:t>#define NUM 20</w:t>
      </w:r>
    </w:p>
    <w:p w:rsidR="00135846" w:rsidRDefault="00135846" w:rsidP="00135846">
      <w:r>
        <w:t>void interchange(int *a, int *b);</w:t>
      </w:r>
    </w:p>
    <w:p w:rsidR="00135846" w:rsidRDefault="00135846" w:rsidP="00135846">
      <w:r>
        <w:t>void partition(int ,int *);</w:t>
      </w:r>
    </w:p>
    <w:p w:rsidR="00135846" w:rsidRDefault="00135846" w:rsidP="00135846">
      <w:r>
        <w:t>void quicksort2(int , int );</w:t>
      </w:r>
    </w:p>
    <w:p w:rsidR="00135846" w:rsidRDefault="00135846" w:rsidP="00135846">
      <w:r>
        <w:t>double maxd = 2 * log(NUM)/log(2.0);</w:t>
      </w:r>
    </w:p>
    <w:p w:rsidR="00135846" w:rsidRDefault="00135846" w:rsidP="00135846">
      <w:r>
        <w:t>int max = (int)maxd;</w:t>
      </w:r>
    </w:p>
    <w:p w:rsidR="00135846" w:rsidRDefault="00135846" w:rsidP="00135846">
      <w:r>
        <w:t>int ary[NUM] = {150,30,60,70,40,90,80,20,10,00,50,110,130,120,140,160,170,190,180,100};</w:t>
      </w:r>
    </w:p>
    <w:p w:rsidR="00135846" w:rsidRDefault="00135846" w:rsidP="00135846">
      <w:r>
        <w:t>int main(){</w:t>
      </w:r>
    </w:p>
    <w:p w:rsidR="00135846" w:rsidRDefault="00135846" w:rsidP="00135846">
      <w:r>
        <w:tab/>
        <w:t>printf("source values :\n");</w:t>
      </w:r>
    </w:p>
    <w:p w:rsidR="00135846" w:rsidRDefault="00135846" w:rsidP="00135846">
      <w:r>
        <w:tab/>
        <w:t>for (int i = 0; i &lt; NUM; ++i)</w:t>
      </w:r>
    </w:p>
    <w:p w:rsidR="00135846" w:rsidRDefault="00135846" w:rsidP="00135846">
      <w:r>
        <w:tab/>
        <w:t>{</w:t>
      </w:r>
    </w:p>
    <w:p w:rsidR="00135846" w:rsidRDefault="00135846" w:rsidP="00135846">
      <w:r>
        <w:tab/>
      </w:r>
      <w:r>
        <w:tab/>
        <w:t>printf("%d ", ary[i]);</w:t>
      </w:r>
    </w:p>
    <w:p w:rsidR="00135846" w:rsidRDefault="00135846" w:rsidP="00135846">
      <w:r>
        <w:tab/>
        <w:t>}</w:t>
      </w:r>
    </w:p>
    <w:p w:rsidR="00135846" w:rsidRDefault="00135846" w:rsidP="00135846">
      <w:r>
        <w:tab/>
        <w:t>printf("\nsorted values :\n");</w:t>
      </w:r>
    </w:p>
    <w:p w:rsidR="00135846" w:rsidRDefault="00135846" w:rsidP="00135846">
      <w:r>
        <w:tab/>
        <w:t>int a = 0,b = 19;</w:t>
      </w:r>
    </w:p>
    <w:p w:rsidR="00135846" w:rsidRDefault="00135846" w:rsidP="00135846">
      <w:r>
        <w:tab/>
        <w:t>quicksort2(a,b);</w:t>
      </w:r>
    </w:p>
    <w:p w:rsidR="00135846" w:rsidRDefault="00135846" w:rsidP="00135846">
      <w:r>
        <w:tab/>
        <w:t>for (int i = 0; i &lt; NUM; ++i)</w:t>
      </w:r>
    </w:p>
    <w:p w:rsidR="00135846" w:rsidRDefault="00135846" w:rsidP="00135846">
      <w:r>
        <w:tab/>
        <w:t>{</w:t>
      </w:r>
    </w:p>
    <w:p w:rsidR="00135846" w:rsidRDefault="00135846" w:rsidP="00135846">
      <w:r>
        <w:tab/>
      </w:r>
      <w:r>
        <w:tab/>
        <w:t>printf("%d ",ary[i] );</w:t>
      </w:r>
    </w:p>
    <w:p w:rsidR="00135846" w:rsidRDefault="00135846" w:rsidP="00135846">
      <w:r>
        <w:tab/>
        <w:t>}</w:t>
      </w:r>
    </w:p>
    <w:p w:rsidR="00135846" w:rsidRDefault="00135846" w:rsidP="00135846">
      <w:r>
        <w:tab/>
        <w:t>return 0;</w:t>
      </w:r>
      <w:r>
        <w:tab/>
      </w:r>
    </w:p>
    <w:p w:rsidR="00135846" w:rsidRDefault="00135846" w:rsidP="00135846">
      <w:r>
        <w:t>}</w:t>
      </w:r>
    </w:p>
    <w:p w:rsidR="00135846" w:rsidRDefault="00135846" w:rsidP="00135846">
      <w:r>
        <w:t>void quicksort2(int p, int q) {</w:t>
      </w:r>
    </w:p>
    <w:p w:rsidR="00135846" w:rsidRDefault="00135846" w:rsidP="00135846">
      <w:r>
        <w:tab/>
        <w:t>int stack[max];</w:t>
      </w:r>
    </w:p>
    <w:p w:rsidR="00135846" w:rsidRDefault="00135846" w:rsidP="00135846">
      <w:r>
        <w:tab/>
        <w:t>int top = 0, j;</w:t>
      </w:r>
    </w:p>
    <w:p w:rsidR="00135846" w:rsidRDefault="00135846" w:rsidP="00135846">
      <w:r>
        <w:tab/>
        <w:t>do{</w:t>
      </w:r>
    </w:p>
    <w:p w:rsidR="00135846" w:rsidRDefault="00135846" w:rsidP="00135846">
      <w:r>
        <w:tab/>
      </w:r>
      <w:r>
        <w:tab/>
        <w:t>while(p &lt; q){</w:t>
      </w:r>
    </w:p>
    <w:p w:rsidR="00135846" w:rsidRDefault="00135846" w:rsidP="00135846">
      <w:r>
        <w:tab/>
      </w:r>
      <w:r>
        <w:tab/>
      </w:r>
      <w:r>
        <w:tab/>
        <w:t>j = (q)+1;</w:t>
      </w:r>
    </w:p>
    <w:p w:rsidR="00135846" w:rsidRDefault="00135846" w:rsidP="00135846">
      <w:r>
        <w:tab/>
      </w:r>
      <w:r>
        <w:tab/>
      </w:r>
      <w:r>
        <w:tab/>
        <w:t>partition(p,&amp;j);</w:t>
      </w:r>
    </w:p>
    <w:p w:rsidR="00135846" w:rsidRDefault="00135846" w:rsidP="00135846">
      <w:r>
        <w:tab/>
      </w:r>
      <w:r>
        <w:tab/>
      </w:r>
      <w:r>
        <w:tab/>
        <w:t>if(j-p&lt;q-j){</w:t>
      </w:r>
    </w:p>
    <w:p w:rsidR="00135846" w:rsidRDefault="00135846" w:rsidP="00135846">
      <w:r>
        <w:tab/>
      </w:r>
      <w:r>
        <w:tab/>
      </w:r>
      <w:r>
        <w:tab/>
      </w:r>
      <w:r>
        <w:tab/>
        <w:t>stack[top+1] = j+1;</w:t>
      </w:r>
    </w:p>
    <w:p w:rsidR="00135846" w:rsidRDefault="00135846" w:rsidP="00135846">
      <w:r>
        <w:tab/>
      </w:r>
      <w:r>
        <w:tab/>
      </w:r>
      <w:r>
        <w:tab/>
      </w:r>
      <w:r>
        <w:tab/>
        <w:t>stack[top+2] = q;</w:t>
      </w:r>
    </w:p>
    <w:p w:rsidR="00135846" w:rsidRDefault="00135846" w:rsidP="00135846">
      <w:r>
        <w:tab/>
      </w:r>
      <w:r>
        <w:tab/>
      </w:r>
      <w:r>
        <w:tab/>
      </w:r>
      <w:r>
        <w:tab/>
        <w:t>q = j-1;</w:t>
      </w:r>
    </w:p>
    <w:p w:rsidR="00135846" w:rsidRDefault="00135846" w:rsidP="00135846">
      <w:r>
        <w:tab/>
      </w:r>
      <w:r>
        <w:tab/>
      </w:r>
      <w:r>
        <w:tab/>
        <w:t>}</w:t>
      </w:r>
    </w:p>
    <w:p w:rsidR="00135846" w:rsidRDefault="00135846" w:rsidP="00135846">
      <w:r>
        <w:tab/>
      </w:r>
      <w:r>
        <w:tab/>
      </w:r>
      <w:r>
        <w:tab/>
        <w:t>else {</w:t>
      </w:r>
    </w:p>
    <w:p w:rsidR="00135846" w:rsidRDefault="00135846" w:rsidP="00135846">
      <w:r>
        <w:tab/>
      </w:r>
      <w:r>
        <w:tab/>
      </w:r>
      <w:r>
        <w:tab/>
      </w:r>
      <w:r>
        <w:tab/>
        <w:t>stack[top+1] = p;</w:t>
      </w:r>
    </w:p>
    <w:p w:rsidR="00135846" w:rsidRDefault="00135846" w:rsidP="00135846">
      <w:r>
        <w:tab/>
      </w:r>
      <w:r>
        <w:tab/>
      </w:r>
      <w:r>
        <w:tab/>
      </w:r>
      <w:r>
        <w:tab/>
        <w:t>stack[top+2] = j-1;</w:t>
      </w:r>
    </w:p>
    <w:p w:rsidR="00135846" w:rsidRDefault="00135846" w:rsidP="00135846">
      <w:r>
        <w:tab/>
      </w:r>
      <w:r>
        <w:tab/>
      </w:r>
      <w:r>
        <w:tab/>
      </w:r>
      <w:r>
        <w:tab/>
        <w:t>p = j+1;</w:t>
      </w:r>
    </w:p>
    <w:p w:rsidR="00135846" w:rsidRDefault="00135846" w:rsidP="00135846">
      <w:r>
        <w:tab/>
      </w:r>
      <w:r>
        <w:tab/>
      </w:r>
      <w:r>
        <w:tab/>
        <w:t>}</w:t>
      </w:r>
    </w:p>
    <w:p w:rsidR="00135846" w:rsidRDefault="00135846" w:rsidP="00135846">
      <w:r>
        <w:lastRenderedPageBreak/>
        <w:tab/>
      </w:r>
      <w:r>
        <w:tab/>
      </w:r>
      <w:r>
        <w:tab/>
        <w:t>top = top+2;</w:t>
      </w:r>
    </w:p>
    <w:p w:rsidR="00135846" w:rsidRDefault="00135846" w:rsidP="00135846">
      <w:r>
        <w:tab/>
      </w:r>
      <w:r>
        <w:tab/>
        <w:t>}</w:t>
      </w:r>
    </w:p>
    <w:p w:rsidR="00135846" w:rsidRDefault="00135846" w:rsidP="00135846">
      <w:r>
        <w:tab/>
      </w:r>
      <w:r>
        <w:tab/>
        <w:t>if(!top) return;</w:t>
      </w:r>
    </w:p>
    <w:p w:rsidR="00135846" w:rsidRDefault="00135846" w:rsidP="00135846">
      <w:r>
        <w:tab/>
      </w:r>
      <w:r>
        <w:tab/>
        <w:t>q = stack[top];</w:t>
      </w:r>
    </w:p>
    <w:p w:rsidR="00135846" w:rsidRDefault="00135846" w:rsidP="00135846">
      <w:r>
        <w:tab/>
      </w:r>
      <w:r>
        <w:tab/>
        <w:t>p = stack[top-1];</w:t>
      </w:r>
    </w:p>
    <w:p w:rsidR="00135846" w:rsidRDefault="00135846" w:rsidP="00135846">
      <w:r>
        <w:tab/>
      </w:r>
      <w:r>
        <w:tab/>
        <w:t>top = top-2;</w:t>
      </w:r>
    </w:p>
    <w:p w:rsidR="00135846" w:rsidRDefault="00135846" w:rsidP="00135846">
      <w:r>
        <w:tab/>
        <w:t>}while(1);</w:t>
      </w:r>
    </w:p>
    <w:p w:rsidR="00135846" w:rsidRDefault="00135846" w:rsidP="00135846">
      <w:r>
        <w:t>}</w:t>
      </w:r>
    </w:p>
    <w:p w:rsidR="00135846" w:rsidRDefault="00135846" w:rsidP="00135846">
      <w:r>
        <w:t>void partition(int m, int *p) {</w:t>
      </w:r>
    </w:p>
    <w:p w:rsidR="00135846" w:rsidRDefault="00135846" w:rsidP="00135846">
      <w:r>
        <w:tab/>
        <w:t>int i, v;</w:t>
      </w:r>
    </w:p>
    <w:p w:rsidR="00135846" w:rsidRDefault="00135846" w:rsidP="00135846">
      <w:r>
        <w:tab/>
        <w:t>v = ary[m];</w:t>
      </w:r>
    </w:p>
    <w:p w:rsidR="00135846" w:rsidRDefault="00135846" w:rsidP="00135846">
      <w:r>
        <w:tab/>
        <w:t>i = m;</w:t>
      </w:r>
    </w:p>
    <w:p w:rsidR="00135846" w:rsidRDefault="00135846" w:rsidP="00135846">
      <w:r>
        <w:tab/>
        <w:t>do {</w:t>
      </w:r>
    </w:p>
    <w:p w:rsidR="00135846" w:rsidRDefault="00135846" w:rsidP="00135846">
      <w:r>
        <w:tab/>
      </w:r>
      <w:r>
        <w:tab/>
        <w:t>do {i = i + 1;} while(ary[i] &lt; v);</w:t>
      </w:r>
    </w:p>
    <w:p w:rsidR="00135846" w:rsidRDefault="00135846" w:rsidP="00135846">
      <w:r>
        <w:tab/>
      </w:r>
      <w:r>
        <w:tab/>
        <w:t>do {*p = *p - 1;} while (ary[*p] &gt; v);</w:t>
      </w:r>
    </w:p>
    <w:p w:rsidR="00135846" w:rsidRDefault="00135846" w:rsidP="00135846">
      <w:r>
        <w:tab/>
      </w:r>
      <w:r>
        <w:tab/>
        <w:t>if(i &lt; *p) {</w:t>
      </w:r>
    </w:p>
    <w:p w:rsidR="00135846" w:rsidRDefault="00135846" w:rsidP="00135846">
      <w:r>
        <w:tab/>
      </w:r>
      <w:r>
        <w:tab/>
      </w:r>
      <w:r>
        <w:tab/>
        <w:t>interchange(&amp;ary[i], &amp;ary[*p]);</w:t>
      </w:r>
    </w:p>
    <w:p w:rsidR="00135846" w:rsidRDefault="00135846" w:rsidP="00135846">
      <w:r>
        <w:tab/>
      </w:r>
      <w:r>
        <w:tab/>
        <w:t>}</w:t>
      </w:r>
    </w:p>
    <w:p w:rsidR="00135846" w:rsidRDefault="00135846" w:rsidP="00135846">
      <w:r>
        <w:tab/>
      </w:r>
      <w:r>
        <w:tab/>
        <w:t>else break;</w:t>
      </w:r>
    </w:p>
    <w:p w:rsidR="00135846" w:rsidRDefault="00135846" w:rsidP="00135846">
      <w:r>
        <w:tab/>
        <w:t>} while(1);</w:t>
      </w:r>
    </w:p>
    <w:p w:rsidR="00135846" w:rsidRDefault="00135846" w:rsidP="00135846">
      <w:r>
        <w:tab/>
        <w:t>ary[m]=ary[*p];</w:t>
      </w:r>
    </w:p>
    <w:p w:rsidR="00135846" w:rsidRDefault="00135846" w:rsidP="00135846">
      <w:r>
        <w:tab/>
        <w:t>ary[*p] = v;</w:t>
      </w:r>
    </w:p>
    <w:p w:rsidR="00135846" w:rsidRDefault="00135846" w:rsidP="00135846">
      <w:r>
        <w:t>}</w:t>
      </w:r>
    </w:p>
    <w:p w:rsidR="00135846" w:rsidRDefault="00135846" w:rsidP="00135846">
      <w:r>
        <w:t>void interchange(int *a, int *b) {</w:t>
      </w:r>
    </w:p>
    <w:p w:rsidR="00135846" w:rsidRDefault="00135846" w:rsidP="00135846">
      <w:r>
        <w:tab/>
        <w:t>int tmp = *a;</w:t>
      </w:r>
    </w:p>
    <w:p w:rsidR="00135846" w:rsidRDefault="00135846" w:rsidP="00135846">
      <w:r>
        <w:tab/>
        <w:t>*a = *b;</w:t>
      </w:r>
    </w:p>
    <w:p w:rsidR="00135846" w:rsidRDefault="00135846" w:rsidP="00135846">
      <w:r>
        <w:tab/>
        <w:t>*b = tmp;</w:t>
      </w:r>
    </w:p>
    <w:p w:rsidR="00B02483" w:rsidRDefault="00135846" w:rsidP="00135846">
      <w:r>
        <w:t>}</w:t>
      </w:r>
    </w:p>
    <w:p w:rsidR="00B02483" w:rsidRDefault="00B02483" w:rsidP="00B02483"/>
    <w:p w:rsidR="00135846" w:rsidRDefault="00135846" w:rsidP="00B02483">
      <w:r>
        <w:rPr>
          <w:rFonts w:hint="eastAsia"/>
        </w:rPr>
        <w:t>SELECT2</w:t>
      </w:r>
      <w:r>
        <w:rPr>
          <w:rFonts w:hint="eastAsia"/>
        </w:rPr>
        <w:t>源代码：</w:t>
      </w:r>
    </w:p>
    <w:p w:rsidR="00135846" w:rsidRDefault="00135846" w:rsidP="00135846">
      <w:r>
        <w:t>#include &lt;stdio.h&gt;</w:t>
      </w:r>
    </w:p>
    <w:p w:rsidR="00135846" w:rsidRDefault="00135846" w:rsidP="00135846">
      <w:r>
        <w:t>#include &lt;math.h&gt;</w:t>
      </w:r>
    </w:p>
    <w:p w:rsidR="00135846" w:rsidRDefault="00135846" w:rsidP="00135846">
      <w:r>
        <w:t>#define r 5</w:t>
      </w:r>
    </w:p>
    <w:p w:rsidR="00135846" w:rsidRDefault="00135846" w:rsidP="00135846">
      <w:r>
        <w:t>double maxd = 2 * log(20.0)/log(2.0);</w:t>
      </w:r>
    </w:p>
    <w:p w:rsidR="00135846" w:rsidRDefault="00135846" w:rsidP="00135846">
      <w:r>
        <w:t>int max = (int)maxd;</w:t>
      </w:r>
    </w:p>
    <w:p w:rsidR="00135846" w:rsidRDefault="00135846" w:rsidP="00135846">
      <w:r>
        <w:t>int ary[21] = {150,30,60,70,40,90,80,20,10,00,50,110,130,120,140,160,170,190,180,100,1000};</w:t>
      </w:r>
    </w:p>
    <w:p w:rsidR="00135846" w:rsidRDefault="00135846" w:rsidP="00135846"/>
    <w:p w:rsidR="00135846" w:rsidRDefault="00135846" w:rsidP="00135846">
      <w:r>
        <w:t>void interchange(int *a, int *b) {</w:t>
      </w:r>
    </w:p>
    <w:p w:rsidR="00135846" w:rsidRDefault="00135846" w:rsidP="00135846">
      <w:r>
        <w:tab/>
        <w:t>int tmp = *a;</w:t>
      </w:r>
    </w:p>
    <w:p w:rsidR="00135846" w:rsidRDefault="00135846" w:rsidP="00135846">
      <w:r>
        <w:tab/>
        <w:t>*a = *b;</w:t>
      </w:r>
    </w:p>
    <w:p w:rsidR="00135846" w:rsidRDefault="00135846" w:rsidP="00135846">
      <w:r>
        <w:tab/>
        <w:t>*b = tmp;</w:t>
      </w:r>
    </w:p>
    <w:p w:rsidR="00135846" w:rsidRDefault="00135846" w:rsidP="00135846">
      <w:r>
        <w:t>}</w:t>
      </w:r>
    </w:p>
    <w:p w:rsidR="00135846" w:rsidRDefault="00135846" w:rsidP="00135846">
      <w:r>
        <w:t>void partition(int m, int *p) {</w:t>
      </w:r>
    </w:p>
    <w:p w:rsidR="00135846" w:rsidRDefault="00135846" w:rsidP="00135846">
      <w:r>
        <w:tab/>
        <w:t>int i, v;</w:t>
      </w:r>
    </w:p>
    <w:p w:rsidR="00135846" w:rsidRDefault="00135846" w:rsidP="00135846">
      <w:r>
        <w:lastRenderedPageBreak/>
        <w:tab/>
        <w:t>v = ary[m];</w:t>
      </w:r>
    </w:p>
    <w:p w:rsidR="00135846" w:rsidRDefault="00135846" w:rsidP="00135846">
      <w:r>
        <w:tab/>
        <w:t>i = m;</w:t>
      </w:r>
    </w:p>
    <w:p w:rsidR="00135846" w:rsidRDefault="00135846" w:rsidP="00135846">
      <w:r>
        <w:tab/>
        <w:t>do {</w:t>
      </w:r>
    </w:p>
    <w:p w:rsidR="00135846" w:rsidRDefault="00135846" w:rsidP="00135846">
      <w:r>
        <w:tab/>
      </w:r>
      <w:r>
        <w:tab/>
        <w:t>do {i = i + 1;} while(ary[i] &lt; v);</w:t>
      </w:r>
    </w:p>
    <w:p w:rsidR="00135846" w:rsidRDefault="00135846" w:rsidP="00135846">
      <w:r>
        <w:tab/>
      </w:r>
      <w:r>
        <w:tab/>
        <w:t>do {*p = *p - 1;} while (ary[*p] &gt; v);</w:t>
      </w:r>
    </w:p>
    <w:p w:rsidR="00135846" w:rsidRDefault="00135846" w:rsidP="00135846">
      <w:r>
        <w:tab/>
      </w:r>
      <w:r>
        <w:tab/>
        <w:t>if(i &lt; *p) {</w:t>
      </w:r>
    </w:p>
    <w:p w:rsidR="00135846" w:rsidRDefault="00135846" w:rsidP="00135846">
      <w:r>
        <w:tab/>
      </w:r>
      <w:r>
        <w:tab/>
      </w:r>
      <w:r>
        <w:tab/>
        <w:t>interchange(&amp;ary[i], &amp;ary[*p]);</w:t>
      </w:r>
    </w:p>
    <w:p w:rsidR="00135846" w:rsidRDefault="00135846" w:rsidP="00135846">
      <w:r>
        <w:tab/>
      </w:r>
      <w:r>
        <w:tab/>
        <w:t>}</w:t>
      </w:r>
    </w:p>
    <w:p w:rsidR="00135846" w:rsidRDefault="00135846" w:rsidP="00135846">
      <w:r>
        <w:tab/>
      </w:r>
      <w:r>
        <w:tab/>
        <w:t>else break;</w:t>
      </w:r>
    </w:p>
    <w:p w:rsidR="00135846" w:rsidRDefault="00135846" w:rsidP="00135846">
      <w:r>
        <w:tab/>
        <w:t>} while(1);</w:t>
      </w:r>
    </w:p>
    <w:p w:rsidR="00135846" w:rsidRDefault="00135846" w:rsidP="00135846">
      <w:r>
        <w:tab/>
        <w:t>ary[m]=ary[*p];</w:t>
      </w:r>
    </w:p>
    <w:p w:rsidR="00135846" w:rsidRDefault="00135846" w:rsidP="00135846">
      <w:r>
        <w:tab/>
        <w:t>ary[*p] = v;</w:t>
      </w:r>
    </w:p>
    <w:p w:rsidR="00135846" w:rsidRDefault="00135846" w:rsidP="00135846">
      <w:r>
        <w:t>}</w:t>
      </w:r>
    </w:p>
    <w:p w:rsidR="00135846" w:rsidRDefault="00135846" w:rsidP="00135846"/>
    <w:p w:rsidR="00135846" w:rsidRDefault="00135846" w:rsidP="00135846">
      <w:r>
        <w:t>void insertionsort(int *A,int m,int p)</w:t>
      </w:r>
    </w:p>
    <w:p w:rsidR="00135846" w:rsidRDefault="00135846" w:rsidP="00135846">
      <w:r>
        <w:t>{</w:t>
      </w:r>
    </w:p>
    <w:p w:rsidR="00135846" w:rsidRDefault="00135846" w:rsidP="00135846">
      <w:r>
        <w:tab/>
        <w:t>int j,item,i;</w:t>
      </w:r>
    </w:p>
    <w:p w:rsidR="00135846" w:rsidRDefault="00135846" w:rsidP="00135846">
      <w:r>
        <w:tab/>
        <w:t>for(j = m + 1;j &lt;= p;j++)</w:t>
      </w:r>
    </w:p>
    <w:p w:rsidR="00135846" w:rsidRDefault="00135846" w:rsidP="00135846">
      <w:r>
        <w:tab/>
        <w:t>{</w:t>
      </w:r>
    </w:p>
    <w:p w:rsidR="00135846" w:rsidRDefault="00135846" w:rsidP="00135846">
      <w:r>
        <w:tab/>
      </w:r>
      <w:r>
        <w:tab/>
        <w:t>item = A[j];</w:t>
      </w:r>
    </w:p>
    <w:p w:rsidR="00135846" w:rsidRDefault="00135846" w:rsidP="00135846">
      <w:r>
        <w:tab/>
      </w:r>
      <w:r>
        <w:tab/>
        <w:t>i = j - 1;</w:t>
      </w:r>
    </w:p>
    <w:p w:rsidR="00135846" w:rsidRDefault="00135846" w:rsidP="00135846">
      <w:r>
        <w:tab/>
      </w:r>
      <w:r>
        <w:tab/>
        <w:t>while((item &lt; A[i]) &amp;&amp; (i&gt;= m))</w:t>
      </w:r>
    </w:p>
    <w:p w:rsidR="00135846" w:rsidRDefault="00135846" w:rsidP="00135846">
      <w:r>
        <w:tab/>
      </w:r>
      <w:r>
        <w:tab/>
        <w:t>{</w:t>
      </w:r>
    </w:p>
    <w:p w:rsidR="00135846" w:rsidRDefault="00135846" w:rsidP="00135846">
      <w:r>
        <w:tab/>
      </w:r>
      <w:r>
        <w:tab/>
      </w:r>
      <w:r>
        <w:tab/>
        <w:t>A[i + 1] = A[i];</w:t>
      </w:r>
    </w:p>
    <w:p w:rsidR="00135846" w:rsidRDefault="00135846" w:rsidP="00135846">
      <w:r>
        <w:tab/>
      </w:r>
      <w:r>
        <w:tab/>
      </w:r>
      <w:r>
        <w:tab/>
        <w:t>i = i - 1;</w:t>
      </w:r>
    </w:p>
    <w:p w:rsidR="00135846" w:rsidRDefault="00135846" w:rsidP="00135846">
      <w:r>
        <w:tab/>
      </w:r>
      <w:r>
        <w:tab/>
        <w:t>}</w:t>
      </w:r>
    </w:p>
    <w:p w:rsidR="00135846" w:rsidRDefault="00135846" w:rsidP="00135846">
      <w:r>
        <w:tab/>
      </w:r>
      <w:r>
        <w:tab/>
        <w:t>A[i + 1] = item;</w:t>
      </w:r>
    </w:p>
    <w:p w:rsidR="00135846" w:rsidRDefault="00135846" w:rsidP="00135846">
      <w:r>
        <w:tab/>
        <w:t>}</w:t>
      </w:r>
    </w:p>
    <w:p w:rsidR="00135846" w:rsidRDefault="00135846" w:rsidP="00135846">
      <w:r>
        <w:t>}</w:t>
      </w:r>
    </w:p>
    <w:p w:rsidR="00135846" w:rsidRDefault="00135846" w:rsidP="00135846"/>
    <w:p w:rsidR="00135846" w:rsidRDefault="00135846" w:rsidP="00135846">
      <w:r>
        <w:t>int select2(int *A,int m,int p,int k)</w:t>
      </w:r>
    </w:p>
    <w:p w:rsidR="00135846" w:rsidRDefault="00135846" w:rsidP="00135846">
      <w:r>
        <w:t>{</w:t>
      </w:r>
    </w:p>
    <w:p w:rsidR="00135846" w:rsidRDefault="00135846" w:rsidP="00135846">
      <w:r>
        <w:tab/>
        <w:t>int n,i,j;</w:t>
      </w:r>
    </w:p>
    <w:p w:rsidR="00135846" w:rsidRDefault="00135846" w:rsidP="00135846">
      <w:r>
        <w:tab/>
        <w:t>double nm;</w:t>
      </w:r>
    </w:p>
    <w:p w:rsidR="00135846" w:rsidRDefault="00135846" w:rsidP="00135846">
      <w:r>
        <w:tab/>
        <w:t xml:space="preserve">int num1,num2,num3; </w:t>
      </w:r>
    </w:p>
    <w:p w:rsidR="00135846" w:rsidRDefault="00135846" w:rsidP="00135846">
      <w:r>
        <w:tab/>
        <w:t>if(p - m + 1 &lt;= r)</w:t>
      </w:r>
    </w:p>
    <w:p w:rsidR="00135846" w:rsidRDefault="00135846" w:rsidP="00135846">
      <w:r>
        <w:tab/>
        <w:t>{</w:t>
      </w:r>
    </w:p>
    <w:p w:rsidR="00135846" w:rsidRDefault="00135846" w:rsidP="00135846">
      <w:r>
        <w:tab/>
      </w:r>
      <w:r>
        <w:tab/>
        <w:t>insertionsort(A,m,p);</w:t>
      </w:r>
    </w:p>
    <w:p w:rsidR="00135846" w:rsidRDefault="00135846" w:rsidP="00135846">
      <w:r>
        <w:tab/>
      </w:r>
      <w:r>
        <w:tab/>
        <w:t>return (m + k - 1);</w:t>
      </w:r>
    </w:p>
    <w:p w:rsidR="00135846" w:rsidRDefault="00135846" w:rsidP="00135846">
      <w:r>
        <w:tab/>
        <w:t>}</w:t>
      </w:r>
    </w:p>
    <w:p w:rsidR="00135846" w:rsidRDefault="00135846" w:rsidP="00135846">
      <w:r>
        <w:tab/>
        <w:t>while(1)</w:t>
      </w:r>
    </w:p>
    <w:p w:rsidR="00135846" w:rsidRDefault="00135846" w:rsidP="00135846">
      <w:r>
        <w:tab/>
        <w:t xml:space="preserve">{ </w:t>
      </w:r>
    </w:p>
    <w:p w:rsidR="00135846" w:rsidRDefault="00135846" w:rsidP="00135846">
      <w:r>
        <w:tab/>
      </w:r>
      <w:r>
        <w:tab/>
        <w:t>n = p - m + 1;</w:t>
      </w:r>
    </w:p>
    <w:p w:rsidR="00135846" w:rsidRDefault="00135846" w:rsidP="00135846">
      <w:r>
        <w:tab/>
      </w:r>
      <w:r>
        <w:tab/>
        <w:t>nm = n*1.0/r;</w:t>
      </w:r>
    </w:p>
    <w:p w:rsidR="00135846" w:rsidRDefault="00135846" w:rsidP="00135846">
      <w:r>
        <w:lastRenderedPageBreak/>
        <w:tab/>
      </w:r>
      <w:r>
        <w:tab/>
        <w:t>num1 = floor(nm);</w:t>
      </w:r>
    </w:p>
    <w:p w:rsidR="00135846" w:rsidRDefault="00135846" w:rsidP="00135846">
      <w:r>
        <w:tab/>
      </w:r>
      <w:r>
        <w:tab/>
        <w:t>nm = r/2.0;</w:t>
      </w:r>
    </w:p>
    <w:p w:rsidR="00135846" w:rsidRDefault="00135846" w:rsidP="00135846">
      <w:r>
        <w:tab/>
      </w:r>
      <w:r>
        <w:tab/>
        <w:t>num2 = floor(nm);</w:t>
      </w:r>
    </w:p>
    <w:p w:rsidR="00135846" w:rsidRDefault="00135846" w:rsidP="00135846">
      <w:r>
        <w:tab/>
      </w:r>
      <w:r>
        <w:tab/>
        <w:t>nm = num2/2.0;</w:t>
      </w:r>
    </w:p>
    <w:p w:rsidR="00135846" w:rsidRDefault="00135846" w:rsidP="00135846">
      <w:r>
        <w:tab/>
      </w:r>
      <w:r>
        <w:tab/>
        <w:t xml:space="preserve">num3 = ceil(nm); </w:t>
      </w:r>
    </w:p>
    <w:p w:rsidR="00135846" w:rsidRDefault="00135846" w:rsidP="00135846">
      <w:r>
        <w:tab/>
      </w:r>
      <w:r>
        <w:tab/>
        <w:t>for(i = 1;i &lt; num1;i++)</w:t>
      </w:r>
    </w:p>
    <w:p w:rsidR="00135846" w:rsidRDefault="00135846" w:rsidP="00135846">
      <w:r>
        <w:tab/>
      </w:r>
      <w:r>
        <w:tab/>
        <w:t>{</w:t>
      </w:r>
    </w:p>
    <w:p w:rsidR="00135846" w:rsidRDefault="00135846" w:rsidP="00135846">
      <w:r>
        <w:tab/>
      </w:r>
      <w:r>
        <w:tab/>
      </w:r>
      <w:r>
        <w:tab/>
        <w:t>insertionsort(A,m + (i - 1) * r,m + i * r -1);</w:t>
      </w:r>
    </w:p>
    <w:p w:rsidR="00135846" w:rsidRDefault="00135846" w:rsidP="00135846">
      <w:r>
        <w:tab/>
      </w:r>
      <w:r>
        <w:tab/>
      </w:r>
      <w:r>
        <w:tab/>
        <w:t>interchange(&amp;A[m + i - 1],&amp;A[m + (i - 1) * r + num2 - 1]);</w:t>
      </w:r>
    </w:p>
    <w:p w:rsidR="00135846" w:rsidRDefault="00135846" w:rsidP="00135846">
      <w:r>
        <w:tab/>
      </w:r>
      <w:r>
        <w:tab/>
        <w:t>}</w:t>
      </w:r>
    </w:p>
    <w:p w:rsidR="00135846" w:rsidRDefault="00135846" w:rsidP="00135846">
      <w:r>
        <w:tab/>
      </w:r>
      <w:r>
        <w:tab/>
        <w:t>j = select2(A,m,m + num2 - 1 ,num3);</w:t>
      </w:r>
    </w:p>
    <w:p w:rsidR="00135846" w:rsidRDefault="00135846" w:rsidP="00135846">
      <w:r>
        <w:tab/>
      </w:r>
      <w:r>
        <w:tab/>
        <w:t>interchange(&amp;A[m],&amp;A[j]);</w:t>
      </w:r>
    </w:p>
    <w:p w:rsidR="00135846" w:rsidRDefault="00135846" w:rsidP="00135846">
      <w:r>
        <w:tab/>
      </w:r>
      <w:r>
        <w:tab/>
        <w:t>j = p + 1;</w:t>
      </w:r>
    </w:p>
    <w:p w:rsidR="00135846" w:rsidRDefault="00135846" w:rsidP="00135846">
      <w:r>
        <w:tab/>
      </w:r>
      <w:r>
        <w:tab/>
        <w:t>partition(m,&amp;j);</w:t>
      </w:r>
    </w:p>
    <w:p w:rsidR="00135846" w:rsidRDefault="00135846" w:rsidP="00135846">
      <w:r>
        <w:tab/>
      </w:r>
      <w:r>
        <w:tab/>
        <w:t>if((j - m + 1)== k) return j;</w:t>
      </w:r>
    </w:p>
    <w:p w:rsidR="00135846" w:rsidRDefault="00135846" w:rsidP="00135846">
      <w:r>
        <w:tab/>
      </w:r>
      <w:r>
        <w:tab/>
        <w:t>else if((j - m + 1) &gt; k) p = j - 1;</w:t>
      </w:r>
    </w:p>
    <w:p w:rsidR="00135846" w:rsidRDefault="00135846" w:rsidP="00135846">
      <w:r>
        <w:tab/>
      </w:r>
      <w:r>
        <w:tab/>
        <w:t xml:space="preserve">else </w:t>
      </w:r>
    </w:p>
    <w:p w:rsidR="00135846" w:rsidRDefault="00135846" w:rsidP="00135846">
      <w:r>
        <w:tab/>
      </w:r>
      <w:r>
        <w:tab/>
        <w:t>{</w:t>
      </w:r>
    </w:p>
    <w:p w:rsidR="00135846" w:rsidRDefault="00135846" w:rsidP="00135846">
      <w:r>
        <w:tab/>
      </w:r>
      <w:r>
        <w:tab/>
      </w:r>
      <w:r>
        <w:tab/>
        <w:t>k = k - (j - m + 1);</w:t>
      </w:r>
    </w:p>
    <w:p w:rsidR="00135846" w:rsidRDefault="00135846" w:rsidP="00135846">
      <w:r>
        <w:tab/>
      </w:r>
      <w:r>
        <w:tab/>
      </w:r>
      <w:r>
        <w:tab/>
        <w:t>m = j + 1;</w:t>
      </w:r>
    </w:p>
    <w:p w:rsidR="00135846" w:rsidRDefault="00135846" w:rsidP="00135846">
      <w:r>
        <w:tab/>
      </w:r>
      <w:r>
        <w:tab/>
        <w:t>}</w:t>
      </w:r>
    </w:p>
    <w:p w:rsidR="00135846" w:rsidRDefault="00135846" w:rsidP="00135846">
      <w:r>
        <w:tab/>
        <w:t>}</w:t>
      </w:r>
    </w:p>
    <w:p w:rsidR="00135846" w:rsidRDefault="00135846" w:rsidP="00135846">
      <w:r>
        <w:t>}</w:t>
      </w:r>
    </w:p>
    <w:p w:rsidR="00135846" w:rsidRDefault="00135846" w:rsidP="00135846">
      <w:r>
        <w:t>int main(){</w:t>
      </w:r>
    </w:p>
    <w:p w:rsidR="00135846" w:rsidRDefault="00135846" w:rsidP="00135846">
      <w:r>
        <w:tab/>
        <w:t>int num;</w:t>
      </w:r>
    </w:p>
    <w:p w:rsidR="00135846" w:rsidRDefault="00135846" w:rsidP="00135846">
      <w:r>
        <w:tab/>
        <w:t>printf("source values :\n");</w:t>
      </w:r>
    </w:p>
    <w:p w:rsidR="00135846" w:rsidRDefault="00135846" w:rsidP="00135846">
      <w:r>
        <w:tab/>
        <w:t>for (int i = 0; i &lt; 20; ++i)</w:t>
      </w:r>
    </w:p>
    <w:p w:rsidR="00135846" w:rsidRDefault="00135846" w:rsidP="00135846">
      <w:r>
        <w:tab/>
        <w:t>{</w:t>
      </w:r>
    </w:p>
    <w:p w:rsidR="00135846" w:rsidRDefault="00135846" w:rsidP="00135846">
      <w:r>
        <w:tab/>
      </w:r>
      <w:r>
        <w:tab/>
        <w:t>printf("%d ", ary[i]);</w:t>
      </w:r>
    </w:p>
    <w:p w:rsidR="00135846" w:rsidRDefault="00135846" w:rsidP="00135846">
      <w:r>
        <w:tab/>
        <w:t>}</w:t>
      </w:r>
    </w:p>
    <w:p w:rsidR="00135846" w:rsidRDefault="00135846" w:rsidP="00135846">
      <w:r>
        <w:tab/>
        <w:t>printf("\n");</w:t>
      </w:r>
    </w:p>
    <w:p w:rsidR="00135846" w:rsidRDefault="00135846" w:rsidP="00135846">
      <w:r>
        <w:tab/>
        <w:t>for (int i = 1; i &lt; 21; ++i)</w:t>
      </w:r>
    </w:p>
    <w:p w:rsidR="00135846" w:rsidRDefault="00135846" w:rsidP="00135846">
      <w:r>
        <w:tab/>
        <w:t>{</w:t>
      </w:r>
    </w:p>
    <w:p w:rsidR="00135846" w:rsidRDefault="00135846" w:rsidP="00135846">
      <w:r>
        <w:tab/>
      </w:r>
      <w:r>
        <w:tab/>
        <w:t xml:space="preserve">num = select2(ary,0,20,i); </w:t>
      </w:r>
    </w:p>
    <w:p w:rsidR="00135846" w:rsidRDefault="00135846" w:rsidP="00135846">
      <w:r>
        <w:tab/>
      </w:r>
      <w:r>
        <w:tab/>
        <w:t>printf("The %2dth small value:  %d\n", i,ary[num]);</w:t>
      </w:r>
    </w:p>
    <w:p w:rsidR="00135846" w:rsidRDefault="00135846" w:rsidP="00135846">
      <w:r>
        <w:tab/>
        <w:t>}</w:t>
      </w:r>
    </w:p>
    <w:p w:rsidR="00135846" w:rsidRDefault="00135846" w:rsidP="00135846">
      <w:r>
        <w:tab/>
        <w:t>return 0;</w:t>
      </w:r>
    </w:p>
    <w:p w:rsidR="00135846" w:rsidRPr="00B02483" w:rsidRDefault="00135846" w:rsidP="00135846">
      <w:r>
        <w:t>}</w:t>
      </w:r>
    </w:p>
    <w:p w:rsidR="00D16FC3" w:rsidRDefault="00D16FC3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10" w:name="_Toc340856189"/>
      <w:r w:rsidRPr="00434FC5">
        <w:rPr>
          <w:rFonts w:ascii="华文楷体" w:eastAsia="华文楷体" w:hAnsi="华文楷体" w:hint="eastAsia"/>
          <w:sz w:val="30"/>
          <w:szCs w:val="30"/>
        </w:rPr>
        <w:t>4．</w:t>
      </w:r>
      <w:r w:rsidR="00434FC5" w:rsidRPr="00434FC5">
        <w:rPr>
          <w:rFonts w:ascii="华文楷体" w:eastAsia="华文楷体" w:hAnsi="华文楷体" w:hint="eastAsia"/>
          <w:sz w:val="30"/>
          <w:szCs w:val="30"/>
        </w:rPr>
        <w:t>运行演示</w:t>
      </w:r>
      <w:bookmarkEnd w:id="10"/>
    </w:p>
    <w:p w:rsidR="00135846" w:rsidRPr="00442DDA" w:rsidRDefault="00135846" w:rsidP="00135846">
      <w:pPr>
        <w:pStyle w:val="a7"/>
        <w:numPr>
          <w:ilvl w:val="0"/>
          <w:numId w:val="17"/>
        </w:numPr>
        <w:spacing w:line="300" w:lineRule="auto"/>
        <w:ind w:firstLineChars="0"/>
        <w:rPr>
          <w:rFonts w:ascii="Times New Roman" w:hAnsi="Times New Roman"/>
          <w:sz w:val="24"/>
          <w:szCs w:val="24"/>
        </w:rPr>
      </w:pPr>
      <w:r w:rsidRPr="00442DDA">
        <w:rPr>
          <w:rFonts w:ascii="Times New Roman" w:hAnsi="Times New Roman"/>
          <w:sz w:val="24"/>
          <w:szCs w:val="24"/>
        </w:rPr>
        <w:t>归并排序使用了</w:t>
      </w:r>
      <w:r w:rsidRPr="00442DDA">
        <w:rPr>
          <w:rFonts w:ascii="Times New Roman" w:hAnsi="Times New Roman"/>
          <w:sz w:val="24"/>
          <w:szCs w:val="24"/>
        </w:rPr>
        <w:t>20</w:t>
      </w:r>
      <w:r w:rsidRPr="00442DDA">
        <w:rPr>
          <w:rFonts w:ascii="Times New Roman" w:hAnsi="Times New Roman"/>
          <w:sz w:val="24"/>
          <w:szCs w:val="24"/>
        </w:rPr>
        <w:t>个数据，乱序是：</w:t>
      </w:r>
      <w:r w:rsidRPr="00442DDA">
        <w:rPr>
          <w:rFonts w:ascii="Times New Roman" w:hAnsi="Times New Roman"/>
          <w:sz w:val="24"/>
          <w:szCs w:val="24"/>
        </w:rPr>
        <w:t>{150, 30, 60, 70, 40, 90, 80, 20, 10, 00, 50, 110, 130, 120, 140, 160, 170, 190, 180, 100}</w:t>
      </w:r>
      <w:r w:rsidRPr="00442DDA">
        <w:rPr>
          <w:rFonts w:ascii="Times New Roman" w:hAnsi="Times New Roman"/>
          <w:sz w:val="24"/>
          <w:szCs w:val="24"/>
        </w:rPr>
        <w:t>，运行排序后的结果如</w:t>
      </w:r>
      <w:r w:rsidR="00442DDA">
        <w:rPr>
          <w:rFonts w:ascii="Times New Roman" w:hAnsi="Times New Roman" w:hint="eastAsia"/>
          <w:sz w:val="24"/>
          <w:szCs w:val="24"/>
        </w:rPr>
        <w:t>图</w:t>
      </w:r>
      <w:r w:rsidR="00442DDA">
        <w:rPr>
          <w:rFonts w:ascii="Times New Roman" w:hAnsi="Times New Roman" w:hint="eastAsia"/>
          <w:sz w:val="24"/>
          <w:szCs w:val="24"/>
        </w:rPr>
        <w:t>1-</w:t>
      </w:r>
      <w:r w:rsidR="00442DDA">
        <w:rPr>
          <w:rFonts w:ascii="Times New Roman" w:hAnsi="Times New Roman"/>
          <w:sz w:val="24"/>
          <w:szCs w:val="24"/>
        </w:rPr>
        <w:t>1</w:t>
      </w:r>
      <w:r w:rsidR="00442DDA">
        <w:rPr>
          <w:rFonts w:ascii="Times New Roman" w:hAnsi="Times New Roman" w:hint="eastAsia"/>
          <w:sz w:val="24"/>
          <w:szCs w:val="24"/>
        </w:rPr>
        <w:t>所</w:t>
      </w:r>
      <w:r w:rsidR="00442DDA">
        <w:rPr>
          <w:rFonts w:ascii="Times New Roman" w:hAnsi="Times New Roman" w:hint="eastAsia"/>
          <w:sz w:val="24"/>
          <w:szCs w:val="24"/>
        </w:rPr>
        <w:lastRenderedPageBreak/>
        <w:t>示</w:t>
      </w:r>
      <w:r w:rsidRPr="00442DDA">
        <w:rPr>
          <w:rFonts w:ascii="Times New Roman" w:hAnsi="Times New Roman"/>
          <w:sz w:val="24"/>
          <w:szCs w:val="24"/>
        </w:rPr>
        <w:t>：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5846" w:rsidTr="00135846">
        <w:tc>
          <w:tcPr>
            <w:tcW w:w="8296" w:type="dxa"/>
          </w:tcPr>
          <w:p w:rsidR="00135846" w:rsidRDefault="00135846" w:rsidP="00442DDA">
            <w:pPr>
              <w:spacing w:line="30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329340F" wp14:editId="4EBEF20C">
                  <wp:extent cx="5274310" cy="1459230"/>
                  <wp:effectExtent l="0" t="0" r="2540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45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DDA" w:rsidTr="00442DDA">
        <w:trPr>
          <w:cantSplit/>
        </w:trPr>
        <w:tc>
          <w:tcPr>
            <w:tcW w:w="8296" w:type="dxa"/>
          </w:tcPr>
          <w:p w:rsidR="00442DDA" w:rsidRDefault="00442DDA" w:rsidP="00442DDA">
            <w:pPr>
              <w:spacing w:line="300" w:lineRule="auto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图</w:t>
            </w:r>
            <w:r>
              <w:rPr>
                <w:rFonts w:hint="eastAsia"/>
                <w:noProof/>
              </w:rPr>
              <w:t>1-</w:t>
            </w:r>
            <w:r>
              <w:rPr>
                <w:noProof/>
              </w:rPr>
              <w:t xml:space="preserve">1 </w:t>
            </w:r>
            <w:r>
              <w:rPr>
                <w:rFonts w:hint="eastAsia"/>
                <w:noProof/>
              </w:rPr>
              <w:t>排序运行结果</w:t>
            </w:r>
          </w:p>
        </w:tc>
      </w:tr>
    </w:tbl>
    <w:p w:rsidR="00135846" w:rsidRPr="00442DDA" w:rsidRDefault="00135846" w:rsidP="00135846">
      <w:pPr>
        <w:spacing w:line="300" w:lineRule="auto"/>
        <w:rPr>
          <w:sz w:val="24"/>
        </w:rPr>
      </w:pPr>
    </w:p>
    <w:p w:rsidR="00135846" w:rsidRPr="00442DDA" w:rsidRDefault="00135846" w:rsidP="00135846">
      <w:pPr>
        <w:spacing w:line="300" w:lineRule="auto"/>
        <w:rPr>
          <w:sz w:val="24"/>
        </w:rPr>
      </w:pPr>
    </w:p>
    <w:p w:rsidR="00135846" w:rsidRPr="00442DDA" w:rsidRDefault="00135846" w:rsidP="00135846">
      <w:pPr>
        <w:pStyle w:val="a7"/>
        <w:numPr>
          <w:ilvl w:val="0"/>
          <w:numId w:val="17"/>
        </w:numPr>
        <w:spacing w:line="300" w:lineRule="auto"/>
        <w:ind w:firstLineChars="0"/>
        <w:rPr>
          <w:rFonts w:ascii="Times New Roman" w:hAnsi="Times New Roman"/>
          <w:sz w:val="24"/>
          <w:szCs w:val="24"/>
        </w:rPr>
      </w:pPr>
      <w:r w:rsidRPr="00442DDA">
        <w:rPr>
          <w:rFonts w:ascii="Times New Roman" w:hAnsi="Times New Roman"/>
          <w:sz w:val="24"/>
          <w:szCs w:val="24"/>
        </w:rPr>
        <w:t>基于二次取中的选择算法也使用了</w:t>
      </w:r>
      <w:r w:rsidRPr="00442DDA">
        <w:rPr>
          <w:rFonts w:ascii="Times New Roman" w:hAnsi="Times New Roman"/>
          <w:sz w:val="24"/>
          <w:szCs w:val="24"/>
        </w:rPr>
        <w:t>20</w:t>
      </w:r>
      <w:r w:rsidRPr="00442DDA">
        <w:rPr>
          <w:rFonts w:ascii="Times New Roman" w:hAnsi="Times New Roman"/>
          <w:sz w:val="24"/>
          <w:szCs w:val="24"/>
        </w:rPr>
        <w:t>个测试数据，运行了</w:t>
      </w:r>
      <w:r w:rsidRPr="00442DDA">
        <w:rPr>
          <w:rFonts w:ascii="Times New Roman" w:hAnsi="Times New Roman"/>
          <w:sz w:val="24"/>
          <w:szCs w:val="24"/>
        </w:rPr>
        <w:t>20</w:t>
      </w:r>
      <w:r w:rsidRPr="00442DDA">
        <w:rPr>
          <w:rFonts w:ascii="Times New Roman" w:hAnsi="Times New Roman"/>
          <w:sz w:val="24"/>
          <w:szCs w:val="24"/>
        </w:rPr>
        <w:t>次算法，把从最小到最大的数据全部测试输出，运行结果如</w:t>
      </w:r>
      <w:r w:rsidR="00442DDA">
        <w:rPr>
          <w:rFonts w:ascii="Times New Roman" w:hAnsi="Times New Roman" w:hint="eastAsia"/>
          <w:sz w:val="24"/>
          <w:szCs w:val="24"/>
        </w:rPr>
        <w:t>1-</w:t>
      </w:r>
      <w:r w:rsidR="00442DDA">
        <w:rPr>
          <w:rFonts w:ascii="Times New Roman" w:hAnsi="Times New Roman"/>
          <w:sz w:val="24"/>
          <w:szCs w:val="24"/>
        </w:rPr>
        <w:t>2</w:t>
      </w:r>
      <w:r w:rsidR="00442DDA">
        <w:rPr>
          <w:rFonts w:ascii="Times New Roman" w:hAnsi="Times New Roman" w:hint="eastAsia"/>
          <w:sz w:val="24"/>
          <w:szCs w:val="24"/>
        </w:rPr>
        <w:t>所示</w:t>
      </w:r>
      <w:r w:rsidRPr="00442DDA">
        <w:rPr>
          <w:rFonts w:ascii="Times New Roman" w:hAnsi="Times New Roman"/>
          <w:sz w:val="24"/>
          <w:szCs w:val="24"/>
        </w:rPr>
        <w:t>：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5846" w:rsidTr="00135846">
        <w:tc>
          <w:tcPr>
            <w:tcW w:w="8296" w:type="dxa"/>
          </w:tcPr>
          <w:p w:rsidR="00135846" w:rsidRDefault="00135846" w:rsidP="00442DDA">
            <w:pPr>
              <w:spacing w:line="30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E58A4F5" wp14:editId="79BD025F">
                  <wp:extent cx="5274310" cy="3392170"/>
                  <wp:effectExtent l="0" t="0" r="254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39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DDA" w:rsidTr="00442DDA">
        <w:trPr>
          <w:cantSplit/>
        </w:trPr>
        <w:tc>
          <w:tcPr>
            <w:tcW w:w="8296" w:type="dxa"/>
          </w:tcPr>
          <w:p w:rsidR="00442DDA" w:rsidRDefault="00442DDA" w:rsidP="00442DDA">
            <w:pPr>
              <w:spacing w:line="300" w:lineRule="auto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图</w:t>
            </w:r>
            <w:r>
              <w:rPr>
                <w:rFonts w:hint="eastAsia"/>
                <w:noProof/>
              </w:rPr>
              <w:t>1-</w:t>
            </w:r>
            <w:r>
              <w:rPr>
                <w:noProof/>
              </w:rPr>
              <w:t xml:space="preserve">2 </w:t>
            </w:r>
            <w:r>
              <w:rPr>
                <w:rFonts w:hint="eastAsia"/>
                <w:noProof/>
              </w:rPr>
              <w:t>基于二次取中的选择算法运行结果</w:t>
            </w:r>
          </w:p>
        </w:tc>
      </w:tr>
    </w:tbl>
    <w:p w:rsidR="00471F49" w:rsidRPr="00471F49" w:rsidRDefault="00471F49" w:rsidP="005F675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</w:p>
    <w:p w:rsidR="00434FC5" w:rsidRPr="00434FC5" w:rsidRDefault="00434FC5" w:rsidP="005F675E">
      <w:pPr>
        <w:pStyle w:val="2"/>
        <w:spacing w:line="300" w:lineRule="auto"/>
        <w:rPr>
          <w:rFonts w:ascii="宋体" w:eastAsia="宋体" w:hAnsi="宋体"/>
        </w:rPr>
      </w:pPr>
      <w:bookmarkStart w:id="11" w:name="_Toc340856190"/>
      <w:r>
        <w:rPr>
          <w:rFonts w:ascii="宋体" w:eastAsia="宋体" w:hAnsi="宋体" w:hint="eastAsia"/>
        </w:rPr>
        <w:t>二</w:t>
      </w:r>
      <w:r w:rsidRPr="00434FC5">
        <w:rPr>
          <w:rFonts w:ascii="宋体" w:eastAsia="宋体" w:hAnsi="宋体" w:hint="eastAsia"/>
        </w:rPr>
        <w:t>．实验</w:t>
      </w:r>
      <w:r>
        <w:rPr>
          <w:rFonts w:ascii="宋体" w:eastAsia="宋体" w:hAnsi="宋体" w:hint="eastAsia"/>
        </w:rPr>
        <w:t>二</w:t>
      </w:r>
      <w:bookmarkEnd w:id="11"/>
    </w:p>
    <w:p w:rsidR="00434FC5" w:rsidRDefault="00434FC5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12" w:name="_Toc340856191"/>
      <w:r w:rsidRPr="00434FC5">
        <w:rPr>
          <w:rFonts w:ascii="华文楷体" w:eastAsia="华文楷体" w:hAnsi="华文楷体" w:hint="eastAsia"/>
          <w:sz w:val="30"/>
          <w:szCs w:val="30"/>
        </w:rPr>
        <w:t>1．实验题目</w:t>
      </w:r>
      <w:bookmarkEnd w:id="12"/>
    </w:p>
    <w:p w:rsidR="00471F49" w:rsidRPr="00442DDA" w:rsidRDefault="00B058E2" w:rsidP="00442DDA">
      <w:pPr>
        <w:pStyle w:val="a7"/>
        <w:numPr>
          <w:ilvl w:val="0"/>
          <w:numId w:val="18"/>
        </w:numPr>
        <w:spacing w:line="300" w:lineRule="auto"/>
        <w:ind w:firstLineChars="0"/>
        <w:rPr>
          <w:rFonts w:ascii="Times New Roman" w:hAnsi="Times New Roman"/>
          <w:sz w:val="24"/>
        </w:rPr>
      </w:pPr>
      <w:r w:rsidRPr="00442DDA">
        <w:rPr>
          <w:rFonts w:ascii="Times New Roman" w:hAnsi="Times New Roman"/>
          <w:sz w:val="24"/>
        </w:rPr>
        <w:t>算法</w:t>
      </w:r>
      <w:r w:rsidRPr="00442DDA">
        <w:rPr>
          <w:rFonts w:ascii="Times New Roman" w:hAnsi="Times New Roman"/>
          <w:sz w:val="24"/>
        </w:rPr>
        <w:t>5.10(Dijkstra) SHORTEST-PATHS</w:t>
      </w:r>
      <w:r w:rsidRPr="00442DDA">
        <w:rPr>
          <w:rFonts w:ascii="Times New Roman" w:hAnsi="Times New Roman"/>
          <w:sz w:val="24"/>
        </w:rPr>
        <w:t>求出了</w:t>
      </w:r>
      <w:r w:rsidRPr="00442DDA">
        <w:rPr>
          <w:rFonts w:ascii="Times New Roman" w:hAnsi="Times New Roman"/>
          <w:sz w:val="24"/>
        </w:rPr>
        <w:t xml:space="preserve">v 0 </w:t>
      </w:r>
      <w:r w:rsidRPr="00442DDA">
        <w:rPr>
          <w:rFonts w:ascii="Times New Roman" w:hAnsi="Times New Roman"/>
          <w:sz w:val="24"/>
        </w:rPr>
        <w:t>至其它各结点的最短路径</w:t>
      </w:r>
      <w:r w:rsidRPr="00442DDA">
        <w:rPr>
          <w:rFonts w:ascii="Times New Roman" w:hAnsi="Times New Roman"/>
          <w:sz w:val="24"/>
        </w:rPr>
        <w:lastRenderedPageBreak/>
        <w:t>长度，但是没有给出这些最短路径。</w:t>
      </w:r>
      <w:r w:rsidRPr="00442DDA">
        <w:rPr>
          <w:rFonts w:ascii="Times New Roman" w:hAnsi="Times New Roman"/>
          <w:sz w:val="24"/>
        </w:rPr>
        <w:br/>
      </w:r>
      <w:r w:rsidRPr="00442DDA">
        <w:rPr>
          <w:rFonts w:ascii="Times New Roman" w:hAnsi="Times New Roman"/>
          <w:sz w:val="24"/>
        </w:rPr>
        <w:t>补充算法</w:t>
      </w:r>
      <w:r w:rsidRPr="00442DDA">
        <w:rPr>
          <w:rFonts w:ascii="Times New Roman" w:hAnsi="Times New Roman"/>
          <w:sz w:val="24"/>
        </w:rPr>
        <w:t>5.10</w:t>
      </w:r>
      <w:r w:rsidRPr="00442DDA">
        <w:rPr>
          <w:rFonts w:ascii="Times New Roman" w:hAnsi="Times New Roman"/>
          <w:sz w:val="24"/>
        </w:rPr>
        <w:t>，使新算法在找出这些最短路径长度的同时，也能求出路径上的节点序列。</w:t>
      </w:r>
    </w:p>
    <w:p w:rsidR="00B058E2" w:rsidRPr="00B058E2" w:rsidRDefault="00B058E2" w:rsidP="00B058E2">
      <w:pPr>
        <w:pStyle w:val="a7"/>
        <w:numPr>
          <w:ilvl w:val="0"/>
          <w:numId w:val="18"/>
        </w:numPr>
        <w:spacing w:line="300" w:lineRule="auto"/>
        <w:ind w:firstLineChars="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皇后问题，皇后问题是否有解，如果有解是否唯一。</w:t>
      </w:r>
    </w:p>
    <w:p w:rsidR="00434FC5" w:rsidRDefault="00434FC5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13" w:name="_Toc340856192"/>
      <w:r w:rsidRPr="00434FC5">
        <w:rPr>
          <w:rFonts w:ascii="华文楷体" w:eastAsia="华文楷体" w:hAnsi="华文楷体" w:hint="eastAsia"/>
          <w:sz w:val="30"/>
          <w:szCs w:val="30"/>
        </w:rPr>
        <w:t>2．设计思路</w:t>
      </w:r>
      <w:bookmarkEnd w:id="13"/>
    </w:p>
    <w:p w:rsidR="00D3610A" w:rsidRPr="00442DDA" w:rsidRDefault="00D3610A" w:rsidP="00442DDA">
      <w:pPr>
        <w:pStyle w:val="a7"/>
        <w:numPr>
          <w:ilvl w:val="0"/>
          <w:numId w:val="21"/>
        </w:numPr>
        <w:spacing w:line="300" w:lineRule="auto"/>
        <w:ind w:firstLineChars="0"/>
        <w:rPr>
          <w:rFonts w:ascii="Times New Roman" w:hAnsi="Times New Roman"/>
          <w:sz w:val="24"/>
        </w:rPr>
      </w:pPr>
      <w:r w:rsidRPr="00442DDA">
        <w:rPr>
          <w:rFonts w:ascii="Times New Roman" w:hAnsi="Times New Roman"/>
          <w:sz w:val="24"/>
        </w:rPr>
        <w:t>单源点最短路径问题，</w:t>
      </w:r>
      <w:r w:rsidRPr="00442DDA">
        <w:rPr>
          <w:rFonts w:ascii="Times New Roman" w:hAnsi="Times New Roman" w:hint="eastAsia"/>
          <w:sz w:val="24"/>
        </w:rPr>
        <w:t>有向图</w:t>
      </w:r>
      <w:r w:rsidRPr="00442DDA">
        <w:rPr>
          <w:rFonts w:ascii="Times New Roman" w:hAnsi="Times New Roman"/>
          <w:sz w:val="24"/>
        </w:rPr>
        <w:t>G</w:t>
      </w:r>
      <w:r w:rsidRPr="00442DDA">
        <w:rPr>
          <w:rFonts w:ascii="Times New Roman" w:hAnsi="Times New Roman" w:hint="eastAsia"/>
          <w:sz w:val="24"/>
        </w:rPr>
        <w:t>用邻接矩阵</w:t>
      </w:r>
      <w:r w:rsidRPr="00442DDA">
        <w:rPr>
          <w:rFonts w:ascii="Times New Roman" w:hAnsi="Times New Roman" w:hint="eastAsia"/>
          <w:sz w:val="24"/>
        </w:rPr>
        <w:t>COST</w:t>
      </w:r>
      <w:r w:rsidRPr="00442DDA">
        <w:rPr>
          <w:rFonts w:ascii="Times New Roman" w:hAnsi="Times New Roman"/>
          <w:sz w:val="24"/>
        </w:rPr>
        <w:t>(n,n)</w:t>
      </w:r>
      <w:r w:rsidRPr="00442DDA">
        <w:rPr>
          <w:rFonts w:ascii="Times New Roman" w:hAnsi="Times New Roman" w:hint="eastAsia"/>
          <w:sz w:val="24"/>
        </w:rPr>
        <w:t>来表示，</w:t>
      </w:r>
      <w:r w:rsidRPr="00442DDA">
        <w:rPr>
          <w:rFonts w:ascii="Times New Roman" w:hAnsi="Times New Roman"/>
          <w:sz w:val="24"/>
        </w:rPr>
        <w:t>有</w:t>
      </w:r>
      <w:r w:rsidRPr="00442DDA">
        <w:rPr>
          <w:rFonts w:ascii="Times New Roman" w:hAnsi="Times New Roman"/>
          <w:sz w:val="24"/>
        </w:rPr>
        <w:t>n</w:t>
      </w:r>
      <w:r w:rsidRPr="00442DDA">
        <w:rPr>
          <w:rFonts w:ascii="Times New Roman" w:hAnsi="Times New Roman"/>
          <w:sz w:val="24"/>
        </w:rPr>
        <w:t>个节点，</w:t>
      </w:r>
      <w:r w:rsidRPr="00442DDA">
        <w:rPr>
          <w:rFonts w:ascii="Times New Roman" w:hAnsi="Times New Roman" w:hint="eastAsia"/>
          <w:sz w:val="24"/>
        </w:rPr>
        <w:t>被标号</w:t>
      </w:r>
      <w:r w:rsidRPr="00442DDA">
        <w:rPr>
          <w:rFonts w:ascii="Times New Roman" w:hAnsi="Times New Roman" w:hint="eastAsia"/>
          <w:sz w:val="24"/>
        </w:rPr>
        <w:t>1</w:t>
      </w:r>
      <w:r w:rsidRPr="00442DDA">
        <w:rPr>
          <w:rFonts w:ascii="Times New Roman" w:hAnsi="Times New Roman" w:hint="eastAsia"/>
          <w:sz w:val="24"/>
        </w:rPr>
        <w:t>到</w:t>
      </w:r>
      <w:r w:rsidRPr="00442DDA">
        <w:rPr>
          <w:rFonts w:ascii="Times New Roman" w:hAnsi="Times New Roman" w:hint="eastAsia"/>
          <w:sz w:val="24"/>
        </w:rPr>
        <w:t>n</w:t>
      </w:r>
      <w:r w:rsidRPr="00442DDA">
        <w:rPr>
          <w:rFonts w:ascii="Times New Roman" w:hAnsi="Times New Roman" w:hint="eastAsia"/>
          <w:sz w:val="24"/>
        </w:rPr>
        <w:t>，另有集合</w:t>
      </w:r>
      <w:r w:rsidRPr="00442DDA">
        <w:rPr>
          <w:rFonts w:ascii="Times New Roman" w:hAnsi="Times New Roman" w:hint="eastAsia"/>
          <w:sz w:val="24"/>
        </w:rPr>
        <w:t>S</w:t>
      </w:r>
      <w:r w:rsidRPr="00442DDA">
        <w:rPr>
          <w:rFonts w:ascii="Times New Roman" w:hAnsi="Times New Roman" w:hint="eastAsia"/>
          <w:sz w:val="24"/>
        </w:rPr>
        <w:t>表示已经找到从源点出发的最短距离的点，</w:t>
      </w:r>
      <w:r w:rsidRPr="00442DDA">
        <w:rPr>
          <w:rFonts w:ascii="Times New Roman" w:hAnsi="Times New Roman" w:hint="eastAsia"/>
          <w:sz w:val="24"/>
        </w:rPr>
        <w:t>DIST</w:t>
      </w:r>
      <w:r w:rsidRPr="00442DDA">
        <w:rPr>
          <w:rFonts w:ascii="Times New Roman" w:hAnsi="Times New Roman"/>
          <w:sz w:val="24"/>
        </w:rPr>
        <w:t>(j)</w:t>
      </w:r>
      <w:r w:rsidRPr="00442DDA">
        <w:rPr>
          <w:rFonts w:ascii="Times New Roman" w:hAnsi="Times New Roman" w:hint="eastAsia"/>
          <w:sz w:val="24"/>
        </w:rPr>
        <w:t>表示从表示从节点</w:t>
      </w:r>
      <w:r w:rsidRPr="00442DDA">
        <w:rPr>
          <w:rFonts w:ascii="Times New Roman" w:hAnsi="Times New Roman" w:hint="eastAsia"/>
          <w:sz w:val="24"/>
        </w:rPr>
        <w:t>v</w:t>
      </w:r>
      <w:r w:rsidRPr="00442DDA">
        <w:rPr>
          <w:rFonts w:ascii="Times New Roman" w:hAnsi="Times New Roman" w:hint="eastAsia"/>
          <w:sz w:val="24"/>
        </w:rPr>
        <w:t>到节点</w:t>
      </w:r>
      <w:r w:rsidRPr="00442DDA">
        <w:rPr>
          <w:rFonts w:ascii="Times New Roman" w:hAnsi="Times New Roman" w:hint="eastAsia"/>
          <w:sz w:val="24"/>
        </w:rPr>
        <w:t>j</w:t>
      </w:r>
      <w:r w:rsidRPr="00442DDA">
        <w:rPr>
          <w:rFonts w:ascii="Times New Roman" w:hAnsi="Times New Roman" w:hint="eastAsia"/>
          <w:sz w:val="24"/>
        </w:rPr>
        <w:t>的最短路径长度。初始时，把所有的</w:t>
      </w:r>
      <w:r w:rsidRPr="00442DDA">
        <w:rPr>
          <w:rFonts w:ascii="Times New Roman" w:hAnsi="Times New Roman" w:hint="eastAsia"/>
          <w:sz w:val="24"/>
        </w:rPr>
        <w:t>DIST</w:t>
      </w:r>
      <w:r w:rsidRPr="00442DDA">
        <w:rPr>
          <w:rFonts w:ascii="Times New Roman" w:hAnsi="Times New Roman"/>
          <w:sz w:val="24"/>
        </w:rPr>
        <w:t>(</w:t>
      </w:r>
      <w:r w:rsidRPr="00442DDA">
        <w:rPr>
          <w:rFonts w:ascii="Times New Roman" w:hAnsi="Times New Roman" w:hint="eastAsia"/>
          <w:sz w:val="24"/>
        </w:rPr>
        <w:t>i</w:t>
      </w:r>
      <w:r w:rsidRPr="00442DDA">
        <w:rPr>
          <w:rFonts w:ascii="Times New Roman" w:hAnsi="Times New Roman"/>
          <w:sz w:val="24"/>
        </w:rPr>
        <w:t>)</w:t>
      </w:r>
      <w:r w:rsidRPr="00442DDA">
        <w:rPr>
          <w:rFonts w:ascii="Times New Roman" w:hAnsi="Times New Roman" w:hint="eastAsia"/>
          <w:sz w:val="24"/>
        </w:rPr>
        <w:t>赋值为</w:t>
      </w:r>
      <w:r w:rsidRPr="00442DDA">
        <w:rPr>
          <w:rFonts w:ascii="Times New Roman" w:hAnsi="Times New Roman" w:hint="eastAsia"/>
          <w:sz w:val="24"/>
        </w:rPr>
        <w:t>COST(v,i)</w:t>
      </w:r>
      <w:r w:rsidRPr="00442DDA">
        <w:rPr>
          <w:rFonts w:ascii="Times New Roman" w:hAnsi="Times New Roman" w:hint="eastAsia"/>
          <w:sz w:val="24"/>
        </w:rPr>
        <w:t>；</w:t>
      </w:r>
      <w:r w:rsidRPr="00442DDA">
        <w:rPr>
          <w:rFonts w:ascii="Times New Roman" w:hAnsi="Times New Roman" w:hint="eastAsia"/>
          <w:sz w:val="24"/>
        </w:rPr>
        <w:t>S</w:t>
      </w:r>
      <w:r w:rsidRPr="00442DDA">
        <w:rPr>
          <w:rFonts w:ascii="Times New Roman" w:hAnsi="Times New Roman"/>
          <w:sz w:val="24"/>
        </w:rPr>
        <w:t>(i)</w:t>
      </w:r>
      <w:r w:rsidRPr="00442DDA">
        <w:rPr>
          <w:rFonts w:ascii="Times New Roman" w:hAnsi="Times New Roman" w:hint="eastAsia"/>
          <w:sz w:val="24"/>
        </w:rPr>
        <w:t>为</w:t>
      </w:r>
      <w:r w:rsidRPr="00442DDA">
        <w:rPr>
          <w:rFonts w:ascii="Times New Roman" w:hAnsi="Times New Roman" w:hint="eastAsia"/>
          <w:sz w:val="24"/>
        </w:rPr>
        <w:t>0</w:t>
      </w:r>
      <w:r w:rsidRPr="00442DDA">
        <w:rPr>
          <w:rFonts w:ascii="Times New Roman" w:hAnsi="Times New Roman" w:hint="eastAsia"/>
          <w:sz w:val="24"/>
        </w:rPr>
        <w:t>；</w:t>
      </w:r>
      <w:r w:rsidRPr="00442DDA">
        <w:rPr>
          <w:rFonts w:ascii="Times New Roman" w:hAnsi="Times New Roman"/>
          <w:sz w:val="24"/>
        </w:rPr>
        <w:br/>
      </w:r>
      <w:r w:rsidRPr="00442DDA">
        <w:rPr>
          <w:rFonts w:ascii="Times New Roman" w:hAnsi="Times New Roman" w:hint="eastAsia"/>
          <w:sz w:val="24"/>
        </w:rPr>
        <w:t>把源点</w:t>
      </w:r>
      <w:r w:rsidRPr="00442DDA">
        <w:rPr>
          <w:rFonts w:ascii="Times New Roman" w:hAnsi="Times New Roman" w:hint="eastAsia"/>
          <w:sz w:val="24"/>
        </w:rPr>
        <w:t>v</w:t>
      </w:r>
      <w:r w:rsidRPr="00442DDA">
        <w:rPr>
          <w:rFonts w:ascii="Times New Roman" w:hAnsi="Times New Roman" w:hint="eastAsia"/>
          <w:sz w:val="24"/>
        </w:rPr>
        <w:t>放入</w:t>
      </w:r>
      <w:r w:rsidRPr="00442DDA">
        <w:rPr>
          <w:rFonts w:ascii="Times New Roman" w:hAnsi="Times New Roman" w:hint="eastAsia"/>
          <w:sz w:val="24"/>
        </w:rPr>
        <w:t>S</w:t>
      </w:r>
      <w:r w:rsidRPr="00442DDA">
        <w:rPr>
          <w:rFonts w:ascii="Times New Roman" w:hAnsi="Times New Roman" w:hint="eastAsia"/>
          <w:sz w:val="24"/>
        </w:rPr>
        <w:t>；</w:t>
      </w:r>
      <w:r w:rsidRPr="00442DDA">
        <w:rPr>
          <w:rFonts w:ascii="Times New Roman" w:hAnsi="Times New Roman"/>
          <w:sz w:val="24"/>
        </w:rPr>
        <w:br/>
      </w:r>
      <w:r w:rsidRPr="00442DDA">
        <w:rPr>
          <w:rFonts w:ascii="Times New Roman" w:hAnsi="Times New Roman" w:hint="eastAsia"/>
          <w:sz w:val="24"/>
        </w:rPr>
        <w:t>从剩下的节点中选出</w:t>
      </w:r>
      <w:r w:rsidRPr="00442DDA">
        <w:rPr>
          <w:rFonts w:ascii="Times New Roman" w:hAnsi="Times New Roman" w:hint="eastAsia"/>
          <w:sz w:val="24"/>
        </w:rPr>
        <w:t>DIST</w:t>
      </w:r>
      <w:r w:rsidRPr="00442DDA">
        <w:rPr>
          <w:rFonts w:ascii="Times New Roman" w:hAnsi="Times New Roman" w:hint="eastAsia"/>
          <w:sz w:val="24"/>
        </w:rPr>
        <w:t>值最小的节点</w:t>
      </w:r>
      <w:r w:rsidRPr="00442DDA">
        <w:rPr>
          <w:rFonts w:ascii="Times New Roman" w:hAnsi="Times New Roman" w:hint="eastAsia"/>
          <w:sz w:val="24"/>
        </w:rPr>
        <w:t>u</w:t>
      </w:r>
      <w:r w:rsidRPr="00442DDA">
        <w:rPr>
          <w:rFonts w:ascii="Times New Roman" w:hAnsi="Times New Roman" w:hint="eastAsia"/>
          <w:sz w:val="24"/>
        </w:rPr>
        <w:t>，放入集合</w:t>
      </w:r>
      <w:r w:rsidRPr="00442DDA">
        <w:rPr>
          <w:rFonts w:ascii="Times New Roman" w:hAnsi="Times New Roman" w:hint="eastAsia"/>
          <w:sz w:val="24"/>
        </w:rPr>
        <w:t>S</w:t>
      </w:r>
      <w:r w:rsidRPr="00442DDA">
        <w:rPr>
          <w:rFonts w:ascii="Times New Roman" w:hAnsi="Times New Roman" w:hint="eastAsia"/>
          <w:sz w:val="24"/>
        </w:rPr>
        <w:t>中，对于为放入</w:t>
      </w:r>
      <w:r w:rsidRPr="00442DDA">
        <w:rPr>
          <w:rFonts w:ascii="Times New Roman" w:hAnsi="Times New Roman" w:hint="eastAsia"/>
          <w:sz w:val="24"/>
        </w:rPr>
        <w:t>S</w:t>
      </w:r>
      <w:r w:rsidRPr="00442DDA">
        <w:rPr>
          <w:rFonts w:ascii="Times New Roman" w:hAnsi="Times New Roman" w:hint="eastAsia"/>
          <w:sz w:val="24"/>
        </w:rPr>
        <w:t>的所有节点</w:t>
      </w:r>
      <w:r w:rsidRPr="00442DDA">
        <w:rPr>
          <w:rFonts w:ascii="Times New Roman" w:hAnsi="Times New Roman" w:hint="eastAsia"/>
          <w:sz w:val="24"/>
        </w:rPr>
        <w:t>i</w:t>
      </w:r>
      <w:r w:rsidRPr="00442DDA">
        <w:rPr>
          <w:rFonts w:ascii="Times New Roman" w:hAnsi="Times New Roman" w:hint="eastAsia"/>
          <w:sz w:val="24"/>
        </w:rPr>
        <w:t>，比较</w:t>
      </w:r>
      <w:r w:rsidRPr="00442DDA">
        <w:rPr>
          <w:rFonts w:ascii="Times New Roman" w:hAnsi="Times New Roman" w:hint="eastAsia"/>
          <w:sz w:val="24"/>
        </w:rPr>
        <w:t>DIST</w:t>
      </w:r>
      <w:r w:rsidRPr="00442DDA">
        <w:rPr>
          <w:rFonts w:ascii="Times New Roman" w:hAnsi="Times New Roman"/>
          <w:sz w:val="24"/>
        </w:rPr>
        <w:t>(i)</w:t>
      </w:r>
      <w:r w:rsidRPr="00442DDA">
        <w:rPr>
          <w:rFonts w:ascii="Times New Roman" w:hAnsi="Times New Roman" w:hint="eastAsia"/>
          <w:sz w:val="24"/>
        </w:rPr>
        <w:t>与</w:t>
      </w:r>
      <w:r w:rsidRPr="00442DDA">
        <w:rPr>
          <w:rFonts w:ascii="Times New Roman" w:hAnsi="Times New Roman" w:hint="eastAsia"/>
          <w:sz w:val="24"/>
        </w:rPr>
        <w:t>DIST(u)+COST(u,i)</w:t>
      </w:r>
      <w:r w:rsidRPr="00442DDA">
        <w:rPr>
          <w:rFonts w:ascii="Times New Roman" w:hAnsi="Times New Roman" w:hint="eastAsia"/>
          <w:sz w:val="24"/>
        </w:rPr>
        <w:t>的大小，把其中较小的一个值赋给</w:t>
      </w:r>
      <w:r w:rsidRPr="00442DDA">
        <w:rPr>
          <w:rFonts w:ascii="Times New Roman" w:hAnsi="Times New Roman" w:hint="eastAsia"/>
          <w:sz w:val="24"/>
        </w:rPr>
        <w:t>DIST</w:t>
      </w:r>
      <w:r w:rsidRPr="00442DDA">
        <w:rPr>
          <w:rFonts w:ascii="Times New Roman" w:hAnsi="Times New Roman"/>
          <w:sz w:val="24"/>
        </w:rPr>
        <w:t>(i)</w:t>
      </w:r>
      <w:r w:rsidRPr="00442DDA">
        <w:rPr>
          <w:rFonts w:ascii="Times New Roman" w:hAnsi="Times New Roman" w:hint="eastAsia"/>
          <w:sz w:val="24"/>
        </w:rPr>
        <w:t>，如果</w:t>
      </w:r>
      <w:r w:rsidRPr="00442DDA">
        <w:rPr>
          <w:rFonts w:ascii="Times New Roman" w:hAnsi="Times New Roman" w:hint="eastAsia"/>
          <w:sz w:val="24"/>
        </w:rPr>
        <w:t>DIST</w:t>
      </w:r>
      <w:r w:rsidRPr="00442DDA">
        <w:rPr>
          <w:rFonts w:ascii="Times New Roman" w:hAnsi="Times New Roman"/>
          <w:sz w:val="24"/>
        </w:rPr>
        <w:t>(i)</w:t>
      </w:r>
      <w:r w:rsidRPr="00442DDA">
        <w:rPr>
          <w:rFonts w:ascii="Times New Roman" w:hAnsi="Times New Roman" w:hint="eastAsia"/>
          <w:sz w:val="24"/>
        </w:rPr>
        <w:t>在这一步中修改过了，就记录下修改的信息（注</w:t>
      </w:r>
      <w:r w:rsidRPr="00442DDA">
        <w:rPr>
          <mc:AlternateContent>
            <mc:Choice Requires="w16se">
              <w:rFonts w:ascii="Times New Roman" w:hAnsi="Times New Roman" w:hint="eastAsia"/>
            </mc:Choice>
            <mc:Fallback>
              <w:rFonts w:ascii="宋体" w:hAnsi="宋体" w:cs="宋体" w:hint="eastAsia"/>
            </mc:Fallback>
          </mc:AlternateContent>
          <w:sz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442DDA">
        <w:rPr>
          <w:rFonts w:ascii="Times New Roman" w:hAnsi="Times New Roman" w:hint="eastAsia"/>
          <w:sz w:val="24"/>
        </w:rPr>
        <w:t>），不断重复修改和选择的过程，直到所有的节点都放入了</w:t>
      </w:r>
      <w:r w:rsidRPr="00442DDA">
        <w:rPr>
          <w:rFonts w:ascii="Times New Roman" w:hAnsi="Times New Roman" w:hint="eastAsia"/>
          <w:sz w:val="24"/>
        </w:rPr>
        <w:t>S</w:t>
      </w:r>
      <w:r w:rsidRPr="00442DDA">
        <w:rPr>
          <w:rFonts w:ascii="Times New Roman" w:hAnsi="Times New Roman" w:hint="eastAsia"/>
          <w:sz w:val="24"/>
        </w:rPr>
        <w:t>中，就记下了从源点</w:t>
      </w:r>
      <w:r w:rsidRPr="00442DDA">
        <w:rPr>
          <w:rFonts w:ascii="Times New Roman" w:hAnsi="Times New Roman" w:hint="eastAsia"/>
          <w:sz w:val="24"/>
        </w:rPr>
        <w:t>v</w:t>
      </w:r>
      <w:r w:rsidRPr="00442DDA">
        <w:rPr>
          <w:rFonts w:ascii="Times New Roman" w:hAnsi="Times New Roman" w:hint="eastAsia"/>
          <w:sz w:val="24"/>
        </w:rPr>
        <w:t>到其他节点的最短路径长度和节点序列；</w:t>
      </w:r>
      <w:r w:rsidRPr="00442DDA">
        <w:rPr>
          <w:rFonts w:ascii="Times New Roman" w:hAnsi="Times New Roman"/>
          <w:sz w:val="24"/>
        </w:rPr>
        <w:br/>
      </w:r>
      <w:r w:rsidRPr="00442DDA">
        <w:rPr>
          <mc:AlternateContent>
            <mc:Choice Requires="w16se">
              <w:rFonts w:ascii="Times New Roman" w:hAnsi="Times New Roman" w:hint="eastAsia"/>
            </mc:Choice>
            <mc:Fallback>
              <w:rFonts w:ascii="宋体" w:hAnsi="宋体" w:cs="宋体" w:hint="eastAsia"/>
            </mc:Fallback>
          </mc:AlternateContent>
          <w:sz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442DDA">
        <w:rPr>
          <w:rFonts w:ascii="Times New Roman" w:hAnsi="Times New Roman" w:hint="eastAsia"/>
          <w:sz w:val="24"/>
        </w:rPr>
        <w:t>：节点序列的记录方法，用一个链表来记录路径节点之间的指向关系，每个节点都有一个指针</w:t>
      </w:r>
      <w:r w:rsidR="00844A9D" w:rsidRPr="00442DDA">
        <w:rPr>
          <w:rFonts w:ascii="Times New Roman" w:hAnsi="Times New Roman" w:hint="eastAsia"/>
          <w:sz w:val="24"/>
        </w:rPr>
        <w:t>计为父指针</w:t>
      </w:r>
      <w:r w:rsidRPr="00442DDA">
        <w:rPr>
          <w:rFonts w:ascii="Times New Roman" w:hAnsi="Times New Roman" w:hint="eastAsia"/>
          <w:sz w:val="24"/>
        </w:rPr>
        <w:t>，指向从源点找到这个节点的上一个节点，</w:t>
      </w:r>
      <w:r w:rsidR="00844A9D" w:rsidRPr="00442DDA">
        <w:rPr>
          <w:rFonts w:ascii="Times New Roman" w:hAnsi="Times New Roman" w:hint="eastAsia"/>
          <w:sz w:val="24"/>
        </w:rPr>
        <w:t>初始时每个节点的父指针都指向源点，当</w:t>
      </w:r>
      <w:r w:rsidR="00844A9D" w:rsidRPr="00442DDA">
        <w:rPr>
          <w:rFonts w:ascii="Times New Roman" w:hAnsi="Times New Roman" w:hint="eastAsia"/>
          <w:sz w:val="24"/>
        </w:rPr>
        <w:t>DIST</w:t>
      </w:r>
      <w:r w:rsidR="00844A9D" w:rsidRPr="00442DDA">
        <w:rPr>
          <w:rFonts w:ascii="Times New Roman" w:hAnsi="Times New Roman"/>
          <w:sz w:val="24"/>
        </w:rPr>
        <w:t>(i)</w:t>
      </w:r>
      <w:r w:rsidR="00844A9D" w:rsidRPr="00442DDA">
        <w:rPr>
          <w:rFonts w:ascii="Times New Roman" w:hAnsi="Times New Roman" w:hint="eastAsia"/>
          <w:sz w:val="24"/>
        </w:rPr>
        <w:t>被修改时，把节点</w:t>
      </w:r>
      <w:r w:rsidR="00844A9D" w:rsidRPr="00442DDA">
        <w:rPr>
          <w:rFonts w:ascii="Times New Roman" w:hAnsi="Times New Roman" w:hint="eastAsia"/>
          <w:sz w:val="24"/>
        </w:rPr>
        <w:t>i</w:t>
      </w:r>
      <w:r w:rsidR="00844A9D" w:rsidRPr="00442DDA">
        <w:rPr>
          <w:rFonts w:ascii="Times New Roman" w:hAnsi="Times New Roman" w:hint="eastAsia"/>
          <w:sz w:val="24"/>
        </w:rPr>
        <w:t>的父指针指向</w:t>
      </w:r>
      <w:r w:rsidR="00844A9D" w:rsidRPr="00442DDA">
        <w:rPr>
          <w:rFonts w:ascii="Times New Roman" w:hAnsi="Times New Roman" w:hint="eastAsia"/>
          <w:sz w:val="24"/>
        </w:rPr>
        <w:t>u</w:t>
      </w:r>
      <w:r w:rsidR="00844A9D" w:rsidRPr="00442DDA">
        <w:rPr>
          <w:rFonts w:ascii="Times New Roman" w:hAnsi="Times New Roman" w:hint="eastAsia"/>
          <w:sz w:val="24"/>
        </w:rPr>
        <w:t>，这样就记录下了找到每个节点的最短路径上的节点序列</w:t>
      </w:r>
      <w:r w:rsidR="0031520A" w:rsidRPr="00442DDA">
        <w:rPr>
          <w:rFonts w:ascii="Times New Roman" w:hAnsi="Times New Roman" w:hint="eastAsia"/>
          <w:sz w:val="24"/>
        </w:rPr>
        <w:t>（由于记录方式是终点到起点，所以输出路径节点序列时再用一个数组把顺序反过来）</w:t>
      </w:r>
      <w:r w:rsidR="00844A9D" w:rsidRPr="00442DDA">
        <w:rPr>
          <w:rFonts w:ascii="Times New Roman" w:hAnsi="Times New Roman" w:hint="eastAsia"/>
          <w:sz w:val="24"/>
        </w:rPr>
        <w:t>。</w:t>
      </w:r>
    </w:p>
    <w:p w:rsidR="0031520A" w:rsidRPr="00442DDA" w:rsidRDefault="00844A9D" w:rsidP="00442DDA">
      <w:pPr>
        <w:pStyle w:val="a7"/>
        <w:numPr>
          <w:ilvl w:val="0"/>
          <w:numId w:val="21"/>
        </w:numPr>
        <w:spacing w:line="300" w:lineRule="auto"/>
        <w:ind w:firstLineChars="0"/>
        <w:rPr>
          <w:rFonts w:ascii="Times New Roman" w:hAnsi="Times New Roman"/>
          <w:sz w:val="24"/>
        </w:rPr>
      </w:pPr>
      <w:r w:rsidRPr="00442DDA">
        <w:rPr>
          <w:rFonts w:ascii="Times New Roman" w:hAnsi="Times New Roman" w:hint="eastAsia"/>
          <w:sz w:val="24"/>
        </w:rPr>
        <w:t>皇后问题，有</w:t>
      </w:r>
      <w:r w:rsidRPr="00442DDA">
        <w:rPr>
          <w:rFonts w:ascii="Times New Roman" w:hAnsi="Times New Roman" w:hint="eastAsia"/>
          <w:sz w:val="24"/>
        </w:rPr>
        <w:t>n</w:t>
      </w:r>
      <w:r w:rsidRPr="00442DDA">
        <w:rPr>
          <w:rFonts w:ascii="Times New Roman" w:hAnsi="Times New Roman" w:hint="eastAsia"/>
          <w:sz w:val="24"/>
        </w:rPr>
        <w:t>个皇后，由于每个皇后的行号是固定的，所以只需要简单记录每个皇后的列号即可，行号由下标决定，例如</w:t>
      </w:r>
      <w:r w:rsidRPr="00442DDA">
        <w:rPr>
          <w:rFonts w:ascii="Times New Roman" w:hAnsi="Times New Roman" w:hint="eastAsia"/>
          <w:sz w:val="24"/>
        </w:rPr>
        <w:t>x</w:t>
      </w:r>
      <w:r w:rsidRPr="00442DDA">
        <w:rPr>
          <w:rFonts w:ascii="Times New Roman" w:hAnsi="Times New Roman"/>
          <w:sz w:val="24"/>
        </w:rPr>
        <w:t>[6]=4</w:t>
      </w:r>
      <w:r w:rsidRPr="00442DDA">
        <w:rPr>
          <w:rFonts w:ascii="Times New Roman" w:hAnsi="Times New Roman" w:hint="eastAsia"/>
          <w:sz w:val="24"/>
        </w:rPr>
        <w:t>表示第</w:t>
      </w:r>
      <w:r w:rsidRPr="00442DDA">
        <w:rPr>
          <w:rFonts w:ascii="Times New Roman" w:hAnsi="Times New Roman" w:hint="eastAsia"/>
          <w:sz w:val="24"/>
        </w:rPr>
        <w:t>6</w:t>
      </w:r>
      <w:r w:rsidRPr="00442DDA">
        <w:rPr>
          <w:rFonts w:ascii="Times New Roman" w:hAnsi="Times New Roman" w:hint="eastAsia"/>
          <w:sz w:val="24"/>
        </w:rPr>
        <w:t>行的皇后在第</w:t>
      </w:r>
      <w:r w:rsidRPr="00442DDA">
        <w:rPr>
          <w:rFonts w:ascii="Times New Roman" w:hAnsi="Times New Roman" w:hint="eastAsia"/>
          <w:sz w:val="24"/>
        </w:rPr>
        <w:t>4</w:t>
      </w:r>
      <w:r w:rsidRPr="00442DDA">
        <w:rPr>
          <w:rFonts w:ascii="Times New Roman" w:hAnsi="Times New Roman" w:hint="eastAsia"/>
          <w:sz w:val="24"/>
        </w:rPr>
        <w:t>列</w:t>
      </w:r>
      <w:r w:rsidR="00081821" w:rsidRPr="00442DDA">
        <w:rPr>
          <w:rFonts w:ascii="Times New Roman" w:hAnsi="Times New Roman" w:hint="eastAsia"/>
          <w:sz w:val="24"/>
        </w:rPr>
        <w:t>。</w:t>
      </w:r>
      <w:r w:rsidR="00081821" w:rsidRPr="00442DDA">
        <w:rPr>
          <w:rFonts w:ascii="Times New Roman" w:hAnsi="Times New Roman" w:hint="eastAsia"/>
          <w:sz w:val="24"/>
        </w:rPr>
        <w:t>n</w:t>
      </w:r>
      <w:r w:rsidR="00081821" w:rsidRPr="00442DDA">
        <w:rPr>
          <w:rFonts w:ascii="Times New Roman" w:hAnsi="Times New Roman" w:hint="eastAsia"/>
          <w:sz w:val="24"/>
        </w:rPr>
        <w:t>个皇后，每个皇后</w:t>
      </w:r>
      <w:r w:rsidR="00081821" w:rsidRPr="00442DDA">
        <w:rPr>
          <w:rFonts w:ascii="Times New Roman" w:hAnsi="Times New Roman" w:hint="eastAsia"/>
          <w:sz w:val="24"/>
        </w:rPr>
        <w:t>n</w:t>
      </w:r>
      <w:r w:rsidR="00081821" w:rsidRPr="00442DDA">
        <w:rPr>
          <w:rFonts w:ascii="Times New Roman" w:hAnsi="Times New Roman" w:hint="eastAsia"/>
          <w:sz w:val="24"/>
        </w:rPr>
        <w:t>种放法，解空间为</w:t>
      </w:r>
      <w:r w:rsidR="00081821" w:rsidRPr="00442DDA">
        <w:rPr>
          <w:rFonts w:ascii="Times New Roman" w:hAnsi="Times New Roman" w:hint="eastAsia"/>
          <w:sz w:val="24"/>
        </w:rPr>
        <w:t>n^n</w:t>
      </w:r>
      <w:r w:rsidR="00081821" w:rsidRPr="00442DDA">
        <w:rPr>
          <w:rFonts w:ascii="Times New Roman" w:hAnsi="Times New Roman" w:hint="eastAsia"/>
          <w:sz w:val="24"/>
        </w:rPr>
        <w:t>种状态，约束条件：所有皇后两辆不在同一行同一列或同一对角线，</w:t>
      </w:r>
      <w:r w:rsidR="0031520A" w:rsidRPr="00442DDA">
        <w:rPr>
          <w:rFonts w:ascii="Times New Roman" w:hAnsi="Times New Roman" w:hint="eastAsia"/>
          <w:sz w:val="24"/>
        </w:rPr>
        <w:t>不在同一行已经满足，由下标决定，不在同一列只需要每个的值不同，不在同一对角线，只需要行号之差与列号之差的绝对值不相等，所以可以用下标差与值差的绝对值来判断；用递归回溯的方法对输入的</w:t>
      </w:r>
      <w:r w:rsidR="0031520A" w:rsidRPr="00442DDA">
        <w:rPr>
          <w:rFonts w:ascii="Times New Roman" w:hAnsi="Times New Roman" w:hint="eastAsia"/>
          <w:sz w:val="24"/>
        </w:rPr>
        <w:t>n</w:t>
      </w:r>
      <w:r w:rsidR="0031520A" w:rsidRPr="00442DDA">
        <w:rPr>
          <w:rFonts w:ascii="Times New Roman" w:hAnsi="Times New Roman" w:hint="eastAsia"/>
          <w:sz w:val="24"/>
        </w:rPr>
        <w:t>进行求解，如果能够求出解，则有解，打印出一个解后继续求解，看是否还有其他解，有则不唯一，如果所有的情况都判断之后没有找到解则无解。</w:t>
      </w:r>
    </w:p>
    <w:p w:rsidR="0031520A" w:rsidRDefault="00434FC5" w:rsidP="0031520A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14" w:name="_Toc340856193"/>
      <w:r w:rsidRPr="00434FC5">
        <w:rPr>
          <w:rFonts w:ascii="华文楷体" w:eastAsia="华文楷体" w:hAnsi="华文楷体" w:hint="eastAsia"/>
          <w:sz w:val="30"/>
          <w:szCs w:val="30"/>
        </w:rPr>
        <w:t>3．程序源代码</w:t>
      </w:r>
      <w:bookmarkEnd w:id="14"/>
    </w:p>
    <w:p w:rsidR="0031520A" w:rsidRDefault="0031520A" w:rsidP="0031520A">
      <w:r>
        <w:rPr>
          <w:rFonts w:hint="eastAsia"/>
        </w:rPr>
        <w:t>单源点最短路径：</w:t>
      </w:r>
    </w:p>
    <w:p w:rsidR="0031520A" w:rsidRDefault="0031520A" w:rsidP="0031520A">
      <w:r>
        <w:rPr>
          <w:rFonts w:hint="eastAsia"/>
        </w:rPr>
        <w:lastRenderedPageBreak/>
        <w:t>#include &lt;stdio.h&gt;//</w:t>
      </w:r>
      <w:r>
        <w:rPr>
          <w:rFonts w:hint="eastAsia"/>
        </w:rPr>
        <w:t>注释</w:t>
      </w:r>
    </w:p>
    <w:p w:rsidR="0031520A" w:rsidRDefault="0031520A" w:rsidP="0031520A">
      <w:r>
        <w:t>#include &lt;stdlib.h&gt;</w:t>
      </w:r>
    </w:p>
    <w:p w:rsidR="0031520A" w:rsidRDefault="0031520A" w:rsidP="0031520A">
      <w:r>
        <w:t>#include &lt;malloc.h&gt;</w:t>
      </w:r>
    </w:p>
    <w:p w:rsidR="0031520A" w:rsidRDefault="0031520A" w:rsidP="0031520A">
      <w:r>
        <w:t>#include &lt;windows.h&gt;</w:t>
      </w:r>
    </w:p>
    <w:p w:rsidR="0031520A" w:rsidRDefault="0031520A" w:rsidP="0031520A">
      <w:r>
        <w:t>#define N 5</w:t>
      </w:r>
    </w:p>
    <w:p w:rsidR="0031520A" w:rsidRDefault="0031520A" w:rsidP="0031520A">
      <w:r>
        <w:t>struct node{</w:t>
      </w:r>
    </w:p>
    <w:p w:rsidR="0031520A" w:rsidRDefault="0031520A" w:rsidP="0031520A">
      <w:r>
        <w:tab/>
        <w:t>int num;</w:t>
      </w:r>
    </w:p>
    <w:p w:rsidR="0031520A" w:rsidRDefault="0031520A" w:rsidP="0031520A">
      <w:r>
        <w:tab/>
        <w:t>struct node *parent;</w:t>
      </w:r>
    </w:p>
    <w:p w:rsidR="0031520A" w:rsidRDefault="0031520A" w:rsidP="0031520A">
      <w:r>
        <w:t>};</w:t>
      </w:r>
    </w:p>
    <w:p w:rsidR="0031520A" w:rsidRDefault="0031520A" w:rsidP="0031520A">
      <w:r>
        <w:t>struct node Node[N];</w:t>
      </w:r>
    </w:p>
    <w:p w:rsidR="0031520A" w:rsidRDefault="0031520A" w:rsidP="0031520A">
      <w:r>
        <w:t>int COST[N][N] = {{00,10,30,50,70},</w:t>
      </w:r>
    </w:p>
    <w:p w:rsidR="0031520A" w:rsidRDefault="0031520A" w:rsidP="003152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{10,00,40,60,20},</w:t>
      </w:r>
    </w:p>
    <w:p w:rsidR="0031520A" w:rsidRDefault="0031520A" w:rsidP="003152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{30,40,00,30,50},</w:t>
      </w:r>
    </w:p>
    <w:p w:rsidR="0031520A" w:rsidRDefault="0031520A" w:rsidP="003152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{50,60,30,00,10},</w:t>
      </w:r>
    </w:p>
    <w:p w:rsidR="0031520A" w:rsidRDefault="0031520A" w:rsidP="003152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{70,20,50,10,00}},DIST[N];</w:t>
      </w:r>
    </w:p>
    <w:p w:rsidR="0031520A" w:rsidRDefault="0031520A" w:rsidP="0031520A">
      <w:r>
        <w:t>int min(int DIST[],int S[], int n) {</w:t>
      </w:r>
    </w:p>
    <w:p w:rsidR="0031520A" w:rsidRDefault="0031520A" w:rsidP="0031520A">
      <w:r>
        <w:tab/>
        <w:t>int tm = -1;</w:t>
      </w:r>
    </w:p>
    <w:p w:rsidR="0031520A" w:rsidRDefault="0031520A" w:rsidP="0031520A">
      <w:r>
        <w:tab/>
        <w:t>for(int i = 0; i &lt; n; i++){</w:t>
      </w:r>
    </w:p>
    <w:p w:rsidR="0031520A" w:rsidRDefault="0031520A" w:rsidP="0031520A">
      <w:r>
        <w:tab/>
      </w:r>
      <w:r>
        <w:tab/>
        <w:t>if(!S[i]){</w:t>
      </w:r>
    </w:p>
    <w:p w:rsidR="0031520A" w:rsidRDefault="0031520A" w:rsidP="0031520A">
      <w:r>
        <w:tab/>
      </w:r>
      <w:r>
        <w:tab/>
      </w:r>
      <w:r>
        <w:tab/>
        <w:t>tm = i;</w:t>
      </w:r>
    </w:p>
    <w:p w:rsidR="0031520A" w:rsidRDefault="0031520A" w:rsidP="0031520A">
      <w:r>
        <w:tab/>
      </w:r>
      <w:r>
        <w:tab/>
      </w:r>
      <w:r>
        <w:tab/>
        <w:t>break;</w:t>
      </w:r>
    </w:p>
    <w:p w:rsidR="0031520A" w:rsidRDefault="0031520A" w:rsidP="0031520A">
      <w:r>
        <w:tab/>
      </w:r>
      <w:r>
        <w:tab/>
        <w:t>}</w:t>
      </w:r>
    </w:p>
    <w:p w:rsidR="0031520A" w:rsidRDefault="0031520A" w:rsidP="0031520A">
      <w:r>
        <w:tab/>
        <w:t>}</w:t>
      </w:r>
    </w:p>
    <w:p w:rsidR="0031520A" w:rsidRDefault="0031520A" w:rsidP="0031520A">
      <w:r>
        <w:tab/>
        <w:t>if(tm == -1) return tm;</w:t>
      </w:r>
    </w:p>
    <w:p w:rsidR="0031520A" w:rsidRDefault="0031520A" w:rsidP="0031520A">
      <w:r>
        <w:tab/>
        <w:t>for(int i = tm; i &lt; n; i++) {</w:t>
      </w:r>
    </w:p>
    <w:p w:rsidR="0031520A" w:rsidRDefault="0031520A" w:rsidP="0031520A">
      <w:r>
        <w:tab/>
      </w:r>
      <w:r>
        <w:tab/>
        <w:t>if(!S[i]) {</w:t>
      </w:r>
    </w:p>
    <w:p w:rsidR="0031520A" w:rsidRDefault="0031520A" w:rsidP="0031520A">
      <w:r>
        <w:tab/>
      </w:r>
      <w:r>
        <w:tab/>
      </w:r>
      <w:r>
        <w:tab/>
        <w:t>if(DIST[tm] &gt; DIST[i]) {</w:t>
      </w:r>
    </w:p>
    <w:p w:rsidR="0031520A" w:rsidRDefault="0031520A" w:rsidP="0031520A">
      <w:r>
        <w:tab/>
      </w:r>
      <w:r>
        <w:tab/>
      </w:r>
      <w:r>
        <w:tab/>
      </w:r>
      <w:r>
        <w:tab/>
        <w:t>tm = i;</w:t>
      </w:r>
    </w:p>
    <w:p w:rsidR="0031520A" w:rsidRDefault="0031520A" w:rsidP="0031520A">
      <w:r>
        <w:tab/>
      </w:r>
      <w:r>
        <w:tab/>
      </w:r>
      <w:r>
        <w:tab/>
        <w:t>}</w:t>
      </w:r>
    </w:p>
    <w:p w:rsidR="0031520A" w:rsidRDefault="0031520A" w:rsidP="0031520A">
      <w:r>
        <w:tab/>
      </w:r>
      <w:r>
        <w:tab/>
        <w:t>}</w:t>
      </w:r>
    </w:p>
    <w:p w:rsidR="0031520A" w:rsidRDefault="0031520A" w:rsidP="0031520A">
      <w:r>
        <w:tab/>
        <w:t>}</w:t>
      </w:r>
    </w:p>
    <w:p w:rsidR="0031520A" w:rsidRDefault="0031520A" w:rsidP="0031520A">
      <w:r>
        <w:tab/>
        <w:t>return tm;</w:t>
      </w:r>
    </w:p>
    <w:p w:rsidR="0031520A" w:rsidRDefault="0031520A" w:rsidP="0031520A">
      <w:r>
        <w:t>}</w:t>
      </w:r>
    </w:p>
    <w:p w:rsidR="0031520A" w:rsidRDefault="0031520A" w:rsidP="0031520A">
      <w:r>
        <w:t>void SHORTEST_PATHS(int v,int COST[][N], int DIST[], int n) {</w:t>
      </w:r>
    </w:p>
    <w:p w:rsidR="0031520A" w:rsidRDefault="0031520A" w:rsidP="0031520A">
      <w:r>
        <w:tab/>
        <w:t>int S[n];</w:t>
      </w:r>
    </w:p>
    <w:p w:rsidR="0031520A" w:rsidRDefault="0031520A" w:rsidP="0031520A">
      <w:r>
        <w:tab/>
        <w:t>int u, num, i, w, j = 0;</w:t>
      </w:r>
    </w:p>
    <w:p w:rsidR="0031520A" w:rsidRDefault="0031520A" w:rsidP="0031520A">
      <w:r>
        <w:rPr>
          <w:rFonts w:hint="eastAsia"/>
        </w:rPr>
        <w:tab/>
        <w:t>for(i = 0; i &lt; n; i++){//</w:t>
      </w:r>
      <w:r>
        <w:rPr>
          <w:rFonts w:hint="eastAsia"/>
        </w:rPr>
        <w:t>将</w:t>
      </w:r>
      <w:r>
        <w:rPr>
          <w:rFonts w:hint="eastAsia"/>
        </w:rPr>
        <w:t>S</w:t>
      </w:r>
      <w:r>
        <w:rPr>
          <w:rFonts w:hint="eastAsia"/>
        </w:rPr>
        <w:t>集合初始化为空</w:t>
      </w:r>
    </w:p>
    <w:p w:rsidR="0031520A" w:rsidRDefault="0031520A" w:rsidP="0031520A">
      <w:r>
        <w:tab/>
      </w:r>
      <w:r>
        <w:tab/>
        <w:t>S[i] = 0;</w:t>
      </w:r>
    </w:p>
    <w:p w:rsidR="0031520A" w:rsidRDefault="0031520A" w:rsidP="0031520A">
      <w:r>
        <w:tab/>
      </w:r>
      <w:r>
        <w:tab/>
        <w:t>DIST[i] = COST[v][i];</w:t>
      </w:r>
    </w:p>
    <w:p w:rsidR="0031520A" w:rsidRDefault="0031520A" w:rsidP="0031520A">
      <w:r>
        <w:tab/>
        <w:t>}</w:t>
      </w:r>
    </w:p>
    <w:p w:rsidR="0031520A" w:rsidRDefault="0031520A" w:rsidP="0031520A">
      <w:r>
        <w:tab/>
        <w:t>S[v] = 1;</w:t>
      </w:r>
    </w:p>
    <w:p w:rsidR="0031520A" w:rsidRDefault="0031520A" w:rsidP="0031520A">
      <w:r>
        <w:tab/>
        <w:t>DIST[v] = 0;</w:t>
      </w:r>
    </w:p>
    <w:p w:rsidR="0031520A" w:rsidRDefault="0031520A" w:rsidP="0031520A">
      <w:r>
        <w:tab/>
        <w:t>for (num = 1; num &lt; n; num++) {</w:t>
      </w:r>
    </w:p>
    <w:p w:rsidR="0031520A" w:rsidRDefault="0031520A" w:rsidP="0031520A">
      <w:r>
        <w:tab/>
      </w:r>
      <w:r>
        <w:tab/>
        <w:t>u = min(DIST, S, n);</w:t>
      </w:r>
    </w:p>
    <w:p w:rsidR="0031520A" w:rsidRDefault="0031520A" w:rsidP="0031520A">
      <w:r>
        <w:lastRenderedPageBreak/>
        <w:tab/>
      </w:r>
      <w:r>
        <w:tab/>
        <w:t>if(u == -1) {</w:t>
      </w:r>
    </w:p>
    <w:p w:rsidR="0031520A" w:rsidRDefault="0031520A" w:rsidP="0031520A">
      <w:r>
        <w:tab/>
      </w:r>
      <w:r>
        <w:tab/>
      </w:r>
      <w:r>
        <w:tab/>
        <w:t>return ;</w:t>
      </w:r>
    </w:p>
    <w:p w:rsidR="0031520A" w:rsidRDefault="0031520A" w:rsidP="0031520A">
      <w:r>
        <w:tab/>
      </w:r>
      <w:r>
        <w:tab/>
        <w:t>}</w:t>
      </w:r>
    </w:p>
    <w:p w:rsidR="0031520A" w:rsidRDefault="0031520A" w:rsidP="0031520A">
      <w:r>
        <w:tab/>
      </w:r>
      <w:r>
        <w:tab/>
        <w:t>S[u] = 1;</w:t>
      </w:r>
    </w:p>
    <w:p w:rsidR="0031520A" w:rsidRDefault="0031520A" w:rsidP="0031520A">
      <w:r>
        <w:tab/>
      </w:r>
      <w:r>
        <w:tab/>
        <w:t>for(w = 0; w &lt; n; w++){</w:t>
      </w:r>
    </w:p>
    <w:p w:rsidR="0031520A" w:rsidRDefault="0031520A" w:rsidP="0031520A">
      <w:r>
        <w:tab/>
      </w:r>
      <w:r>
        <w:tab/>
      </w:r>
      <w:r>
        <w:tab/>
        <w:t>if(S[w] == 0) {</w:t>
      </w:r>
    </w:p>
    <w:p w:rsidR="0031520A" w:rsidRDefault="0031520A" w:rsidP="0031520A">
      <w:r>
        <w:tab/>
      </w:r>
      <w:r>
        <w:tab/>
      </w:r>
      <w:r>
        <w:tab/>
      </w:r>
      <w:r>
        <w:tab/>
        <w:t>if(DIST[w] &gt; DIST[u] + COST[u][w]) {</w:t>
      </w:r>
    </w:p>
    <w:p w:rsidR="0031520A" w:rsidRDefault="0031520A" w:rsidP="0031520A">
      <w:r>
        <w:tab/>
      </w:r>
      <w:r>
        <w:tab/>
      </w:r>
      <w:r>
        <w:tab/>
      </w:r>
      <w:r>
        <w:tab/>
      </w:r>
      <w:r>
        <w:tab/>
        <w:t>DIST[w] = DIST[u] + COST[u][w];</w:t>
      </w:r>
    </w:p>
    <w:p w:rsidR="0031520A" w:rsidRDefault="0031520A" w:rsidP="0031520A">
      <w:r>
        <w:tab/>
      </w:r>
      <w:r>
        <w:tab/>
      </w:r>
      <w:r>
        <w:tab/>
      </w:r>
      <w:r>
        <w:tab/>
      </w:r>
      <w:r>
        <w:tab/>
        <w:t>Node[w].parent = &amp;(Node[u]);</w:t>
      </w:r>
    </w:p>
    <w:p w:rsidR="0031520A" w:rsidRDefault="0031520A" w:rsidP="0031520A">
      <w:r>
        <w:tab/>
      </w:r>
      <w:r>
        <w:tab/>
      </w:r>
      <w:r>
        <w:tab/>
      </w:r>
      <w:r>
        <w:tab/>
        <w:t>}</w:t>
      </w:r>
    </w:p>
    <w:p w:rsidR="0031520A" w:rsidRDefault="0031520A" w:rsidP="0031520A">
      <w:r>
        <w:tab/>
      </w:r>
      <w:r>
        <w:tab/>
      </w:r>
      <w:r>
        <w:tab/>
        <w:t>}</w:t>
      </w:r>
    </w:p>
    <w:p w:rsidR="0031520A" w:rsidRDefault="0031520A" w:rsidP="0031520A">
      <w:r>
        <w:tab/>
      </w:r>
      <w:r>
        <w:tab/>
        <w:t>}</w:t>
      </w:r>
    </w:p>
    <w:p w:rsidR="0031520A" w:rsidRDefault="0031520A" w:rsidP="0031520A">
      <w:r>
        <w:tab/>
        <w:t>}</w:t>
      </w:r>
    </w:p>
    <w:p w:rsidR="0031520A" w:rsidRDefault="0031520A" w:rsidP="0031520A">
      <w:r>
        <w:t>}</w:t>
      </w:r>
    </w:p>
    <w:p w:rsidR="0031520A" w:rsidRDefault="0031520A" w:rsidP="0031520A">
      <w:r>
        <w:t>int main() {</w:t>
      </w:r>
    </w:p>
    <w:p w:rsidR="0031520A" w:rsidRDefault="0031520A" w:rsidP="0031520A">
      <w:r>
        <w:tab/>
        <w:t>int start = 0;</w:t>
      </w:r>
    </w:p>
    <w:p w:rsidR="0031520A" w:rsidRDefault="0031520A" w:rsidP="0031520A">
      <w:r>
        <w:tab/>
        <w:t>for (size_t i = 0; i &lt; N; i++) {</w:t>
      </w:r>
    </w:p>
    <w:p w:rsidR="0031520A" w:rsidRDefault="0031520A" w:rsidP="0031520A">
      <w:r>
        <w:tab/>
      </w:r>
      <w:r>
        <w:tab/>
        <w:t>Node[i].num = i;</w:t>
      </w:r>
    </w:p>
    <w:p w:rsidR="0031520A" w:rsidRDefault="0031520A" w:rsidP="0031520A">
      <w:r>
        <w:tab/>
      </w:r>
      <w:r>
        <w:tab/>
        <w:t>Node[i].parent = &amp;Node[start];</w:t>
      </w:r>
    </w:p>
    <w:p w:rsidR="0031520A" w:rsidRDefault="0031520A" w:rsidP="0031520A">
      <w:r>
        <w:tab/>
        <w:t>}</w:t>
      </w:r>
    </w:p>
    <w:p w:rsidR="0031520A" w:rsidRDefault="0031520A" w:rsidP="0031520A">
      <w:r>
        <w:tab/>
        <w:t>Node[start].parent = NULL;</w:t>
      </w:r>
    </w:p>
    <w:p w:rsidR="0031520A" w:rsidRDefault="0031520A" w:rsidP="0031520A">
      <w:r>
        <w:tab/>
        <w:t>SHORTEST_PATHS(start, COST, DIST, N);</w:t>
      </w:r>
    </w:p>
    <w:p w:rsidR="0031520A" w:rsidRDefault="0031520A" w:rsidP="0031520A">
      <w:r>
        <w:tab/>
        <w:t>int path[N], j = 0;</w:t>
      </w:r>
    </w:p>
    <w:p w:rsidR="0031520A" w:rsidRDefault="0031520A" w:rsidP="0031520A">
      <w:r>
        <w:tab/>
        <w:t>printf("start\tend\tlength\tnodes list\n");</w:t>
      </w:r>
    </w:p>
    <w:p w:rsidR="0031520A" w:rsidRDefault="0031520A" w:rsidP="0031520A">
      <w:r>
        <w:tab/>
        <w:t>for (size_t i = 0; i &lt; N; i++) {</w:t>
      </w:r>
    </w:p>
    <w:p w:rsidR="0031520A" w:rsidRDefault="0031520A" w:rsidP="0031520A">
      <w:r>
        <w:tab/>
      </w:r>
      <w:r>
        <w:tab/>
        <w:t>j = 0;</w:t>
      </w:r>
    </w:p>
    <w:p w:rsidR="0031520A" w:rsidRDefault="0031520A" w:rsidP="0031520A">
      <w:r>
        <w:tab/>
      </w:r>
      <w:r>
        <w:tab/>
        <w:t>printf("%d\t%d\t", start, i);</w:t>
      </w:r>
    </w:p>
    <w:p w:rsidR="0031520A" w:rsidRDefault="0031520A" w:rsidP="0031520A">
      <w:r>
        <w:tab/>
      </w:r>
      <w:r>
        <w:tab/>
        <w:t>printf("%d\t", DIST[i]);</w:t>
      </w:r>
    </w:p>
    <w:p w:rsidR="0031520A" w:rsidRDefault="0031520A" w:rsidP="0031520A">
      <w:r>
        <w:tab/>
      </w:r>
      <w:r>
        <w:tab/>
        <w:t>struct node *p;</w:t>
      </w:r>
    </w:p>
    <w:p w:rsidR="0031520A" w:rsidRDefault="0031520A" w:rsidP="0031520A">
      <w:r>
        <w:tab/>
      </w:r>
      <w:r>
        <w:tab/>
        <w:t>p = &amp;Node[i];</w:t>
      </w:r>
    </w:p>
    <w:p w:rsidR="0031520A" w:rsidRDefault="0031520A" w:rsidP="0031520A">
      <w:r>
        <w:tab/>
      </w:r>
      <w:r>
        <w:tab/>
        <w:t>do {</w:t>
      </w:r>
    </w:p>
    <w:p w:rsidR="0031520A" w:rsidRDefault="0031520A" w:rsidP="0031520A">
      <w:r>
        <w:tab/>
      </w:r>
      <w:r>
        <w:tab/>
      </w:r>
      <w:r>
        <w:tab/>
        <w:t>path[j] = p-&gt;num;</w:t>
      </w:r>
    </w:p>
    <w:p w:rsidR="0031520A" w:rsidRDefault="0031520A" w:rsidP="0031520A">
      <w:r>
        <w:t>//</w:t>
      </w:r>
      <w:r>
        <w:tab/>
      </w:r>
      <w:r>
        <w:tab/>
      </w:r>
      <w:r>
        <w:tab/>
        <w:t>printf("%d ",p-&gt;num);</w:t>
      </w:r>
    </w:p>
    <w:p w:rsidR="0031520A" w:rsidRDefault="0031520A" w:rsidP="0031520A">
      <w:r>
        <w:tab/>
      </w:r>
      <w:r>
        <w:tab/>
      </w:r>
      <w:r>
        <w:tab/>
        <w:t>p = p-&gt;parent;</w:t>
      </w:r>
    </w:p>
    <w:p w:rsidR="0031520A" w:rsidRDefault="0031520A" w:rsidP="0031520A">
      <w:r>
        <w:tab/>
      </w:r>
      <w:r>
        <w:tab/>
      </w:r>
      <w:r>
        <w:tab/>
        <w:t>j++;</w:t>
      </w:r>
    </w:p>
    <w:p w:rsidR="0031520A" w:rsidRDefault="0031520A" w:rsidP="0031520A">
      <w:r>
        <w:tab/>
      </w:r>
      <w:r>
        <w:tab/>
        <w:t>} while(p);</w:t>
      </w:r>
    </w:p>
    <w:p w:rsidR="0031520A" w:rsidRDefault="0031520A" w:rsidP="0031520A">
      <w:r>
        <w:tab/>
      </w:r>
      <w:r>
        <w:tab/>
        <w:t>for (size_t ji = j; ji &gt; 0; ji--) {</w:t>
      </w:r>
    </w:p>
    <w:p w:rsidR="0031520A" w:rsidRDefault="0031520A" w:rsidP="0031520A">
      <w:r>
        <w:tab/>
      </w:r>
      <w:r>
        <w:tab/>
      </w:r>
      <w:r>
        <w:tab/>
        <w:t>printf("%d ", path[ji-1]);</w:t>
      </w:r>
    </w:p>
    <w:p w:rsidR="0031520A" w:rsidRDefault="0031520A" w:rsidP="0031520A">
      <w:r>
        <w:tab/>
      </w:r>
      <w:r>
        <w:tab/>
        <w:t>}</w:t>
      </w:r>
    </w:p>
    <w:p w:rsidR="0031520A" w:rsidRDefault="0031520A" w:rsidP="0031520A">
      <w:r>
        <w:tab/>
      </w:r>
      <w:r>
        <w:tab/>
        <w:t>printf("\n");</w:t>
      </w:r>
    </w:p>
    <w:p w:rsidR="0031520A" w:rsidRDefault="0031520A" w:rsidP="0031520A">
      <w:r>
        <w:tab/>
        <w:t>}</w:t>
      </w:r>
    </w:p>
    <w:p w:rsidR="0031520A" w:rsidRDefault="0031520A" w:rsidP="0031520A">
      <w:r>
        <w:tab/>
        <w:t>return 0;</w:t>
      </w:r>
    </w:p>
    <w:p w:rsidR="0031520A" w:rsidRDefault="0031520A" w:rsidP="0031520A">
      <w:r>
        <w:t>}</w:t>
      </w:r>
    </w:p>
    <w:p w:rsidR="0031520A" w:rsidRDefault="0031520A" w:rsidP="0031520A"/>
    <w:p w:rsidR="0031520A" w:rsidRDefault="0031520A" w:rsidP="0031520A">
      <w:r>
        <w:rPr>
          <w:rFonts w:hint="eastAsia"/>
        </w:rPr>
        <w:lastRenderedPageBreak/>
        <w:t>皇后问题：</w:t>
      </w:r>
    </w:p>
    <w:p w:rsidR="0031520A" w:rsidRDefault="0031520A" w:rsidP="0031520A">
      <w:r>
        <w:t>#include &lt;iostream&gt;</w:t>
      </w:r>
    </w:p>
    <w:p w:rsidR="0031520A" w:rsidRDefault="0031520A" w:rsidP="0031520A">
      <w:r>
        <w:t>#include &lt;math.h&gt;</w:t>
      </w:r>
    </w:p>
    <w:p w:rsidR="0031520A" w:rsidRDefault="0031520A" w:rsidP="0031520A">
      <w:r>
        <w:t>using namespace std;</w:t>
      </w:r>
    </w:p>
    <w:p w:rsidR="0031520A" w:rsidRDefault="0031520A" w:rsidP="0031520A">
      <w:r>
        <w:t>int a[100], count, N;</w:t>
      </w:r>
    </w:p>
    <w:p w:rsidR="0031520A" w:rsidRDefault="0031520A" w:rsidP="0031520A">
      <w:r>
        <w:t>int check_2 (int a[ ],int n){</w:t>
      </w:r>
    </w:p>
    <w:p w:rsidR="0031520A" w:rsidRDefault="0031520A" w:rsidP="0031520A">
      <w:r>
        <w:t xml:space="preserve">    for(int i=1;i&lt;=n-1;i++){</w:t>
      </w:r>
    </w:p>
    <w:p w:rsidR="0031520A" w:rsidRDefault="0031520A" w:rsidP="0031520A">
      <w:r>
        <w:rPr>
          <w:rFonts w:hint="eastAsia"/>
        </w:rPr>
        <w:t xml:space="preserve">        if((abs(a[i]-a[n])==n-i)||(a[i]==a[n]))//</w:t>
      </w:r>
      <w:r>
        <w:rPr>
          <w:rFonts w:hint="eastAsia"/>
        </w:rPr>
        <w:t>对角线或同一列</w:t>
      </w:r>
    </w:p>
    <w:p w:rsidR="0031520A" w:rsidRDefault="0031520A" w:rsidP="0031520A">
      <w:r>
        <w:t xml:space="preserve">            return 0;</w:t>
      </w:r>
    </w:p>
    <w:p w:rsidR="0031520A" w:rsidRDefault="0031520A" w:rsidP="0031520A">
      <w:r>
        <w:t xml:space="preserve">    }</w:t>
      </w:r>
    </w:p>
    <w:p w:rsidR="0031520A" w:rsidRDefault="0031520A" w:rsidP="0031520A">
      <w:r>
        <w:t xml:space="preserve">    return 1;</w:t>
      </w:r>
    </w:p>
    <w:p w:rsidR="0031520A" w:rsidRDefault="0031520A" w:rsidP="0031520A">
      <w:r>
        <w:t>}</w:t>
      </w:r>
    </w:p>
    <w:p w:rsidR="0031520A" w:rsidRDefault="0031520A" w:rsidP="0031520A">
      <w:r>
        <w:t>void backtrack(int k) {</w:t>
      </w:r>
    </w:p>
    <w:p w:rsidR="0031520A" w:rsidRDefault="0031520A" w:rsidP="0031520A">
      <w:r>
        <w:rPr>
          <w:rFonts w:hint="eastAsia"/>
        </w:rPr>
        <w:t xml:space="preserve">    if (k&gt;N){//</w:t>
      </w:r>
      <w:r>
        <w:rPr>
          <w:rFonts w:hint="eastAsia"/>
        </w:rPr>
        <w:t>找到解</w:t>
      </w:r>
    </w:p>
    <w:p w:rsidR="0031520A" w:rsidRDefault="0031520A" w:rsidP="0031520A">
      <w:r>
        <w:t xml:space="preserve">        for(int i=1;i&lt;=N;i++){</w:t>
      </w:r>
    </w:p>
    <w:p w:rsidR="0031520A" w:rsidRDefault="0031520A" w:rsidP="0031520A">
      <w:r>
        <w:t xml:space="preserve">            cout&lt;&lt;a[i]&lt;&lt;" ";</w:t>
      </w:r>
    </w:p>
    <w:p w:rsidR="0031520A" w:rsidRDefault="0031520A" w:rsidP="0031520A">
      <w:r>
        <w:t xml:space="preserve">        }</w:t>
      </w:r>
    </w:p>
    <w:p w:rsidR="0031520A" w:rsidRDefault="0031520A" w:rsidP="0031520A">
      <w:r>
        <w:t xml:space="preserve">        cout&lt;&lt;endl;</w:t>
      </w:r>
    </w:p>
    <w:p w:rsidR="0031520A" w:rsidRDefault="0031520A" w:rsidP="0031520A">
      <w:r>
        <w:t xml:space="preserve">        count++;</w:t>
      </w:r>
    </w:p>
    <w:p w:rsidR="0031520A" w:rsidRDefault="0031520A" w:rsidP="0031520A">
      <w:r>
        <w:t xml:space="preserve">    }</w:t>
      </w:r>
    </w:p>
    <w:p w:rsidR="0031520A" w:rsidRDefault="0031520A" w:rsidP="0031520A">
      <w:r>
        <w:t xml:space="preserve">    else {</w:t>
      </w:r>
    </w:p>
    <w:p w:rsidR="0031520A" w:rsidRDefault="0031520A" w:rsidP="0031520A">
      <w:r>
        <w:t xml:space="preserve">        for (int i = 1;i &lt;=N; i++) {</w:t>
      </w:r>
    </w:p>
    <w:p w:rsidR="0031520A" w:rsidRDefault="0031520A" w:rsidP="0031520A">
      <w:r>
        <w:t xml:space="preserve">            a[k] = i;</w:t>
      </w:r>
    </w:p>
    <w:p w:rsidR="0031520A" w:rsidRDefault="0031520A" w:rsidP="0031520A">
      <w:r>
        <w:t xml:space="preserve">            if (check_2(a,k) == 1) {</w:t>
      </w:r>
    </w:p>
    <w:p w:rsidR="0031520A" w:rsidRDefault="0031520A" w:rsidP="0031520A">
      <w:r>
        <w:t xml:space="preserve">              backtrack(k+1);</w:t>
      </w:r>
    </w:p>
    <w:p w:rsidR="0031520A" w:rsidRDefault="0031520A" w:rsidP="0031520A">
      <w:r>
        <w:t xml:space="preserve">            }</w:t>
      </w:r>
    </w:p>
    <w:p w:rsidR="0031520A" w:rsidRDefault="0031520A" w:rsidP="0031520A">
      <w:r>
        <w:t xml:space="preserve">        }</w:t>
      </w:r>
    </w:p>
    <w:p w:rsidR="0031520A" w:rsidRDefault="0031520A" w:rsidP="0031520A">
      <w:r>
        <w:t xml:space="preserve">    }</w:t>
      </w:r>
    </w:p>
    <w:p w:rsidR="0031520A" w:rsidRDefault="0031520A" w:rsidP="0031520A">
      <w:r>
        <w:t>}</w:t>
      </w:r>
    </w:p>
    <w:p w:rsidR="0031520A" w:rsidRDefault="0031520A" w:rsidP="0031520A">
      <w:r>
        <w:t>int main() {</w:t>
      </w:r>
    </w:p>
    <w:p w:rsidR="0031520A" w:rsidRDefault="0031520A" w:rsidP="0031520A">
      <w:r>
        <w:t xml:space="preserve">    cout&lt;&lt;"number of quenes:";</w:t>
      </w:r>
    </w:p>
    <w:p w:rsidR="0031520A" w:rsidRDefault="0031520A" w:rsidP="0031520A">
      <w:r>
        <w:t xml:space="preserve">    cin&gt;&gt;N;</w:t>
      </w:r>
    </w:p>
    <w:p w:rsidR="0031520A" w:rsidRDefault="0031520A" w:rsidP="0031520A">
      <w:r>
        <w:t xml:space="preserve">    count=0;</w:t>
      </w:r>
    </w:p>
    <w:p w:rsidR="0031520A" w:rsidRDefault="0031520A" w:rsidP="0031520A">
      <w:r>
        <w:t xml:space="preserve">    backtrack(1);</w:t>
      </w:r>
    </w:p>
    <w:p w:rsidR="0031520A" w:rsidRDefault="0031520A" w:rsidP="0031520A">
      <w:r>
        <w:t xml:space="preserve">    cout&lt;&lt;"number of methords:";</w:t>
      </w:r>
    </w:p>
    <w:p w:rsidR="0031520A" w:rsidRDefault="0031520A" w:rsidP="0031520A">
      <w:r>
        <w:t xml:space="preserve">    cout&lt;&lt;count&lt;&lt;endl;</w:t>
      </w:r>
    </w:p>
    <w:p w:rsidR="0031520A" w:rsidRDefault="0031520A" w:rsidP="0031520A">
      <w:r>
        <w:tab/>
      </w:r>
      <w:r>
        <w:tab/>
        <w:t>return 0;</w:t>
      </w:r>
    </w:p>
    <w:p w:rsidR="0031520A" w:rsidRPr="0031520A" w:rsidRDefault="0031520A" w:rsidP="0031520A">
      <w:r>
        <w:t>}</w:t>
      </w:r>
    </w:p>
    <w:p w:rsidR="00434FC5" w:rsidRPr="00434FC5" w:rsidRDefault="00434FC5" w:rsidP="005F675E">
      <w:pPr>
        <w:pStyle w:val="3"/>
        <w:spacing w:line="300" w:lineRule="auto"/>
        <w:rPr>
          <w:rFonts w:ascii="华文楷体" w:eastAsia="华文楷体" w:hAnsi="华文楷体"/>
          <w:sz w:val="30"/>
          <w:szCs w:val="30"/>
        </w:rPr>
      </w:pPr>
      <w:bookmarkStart w:id="15" w:name="_Toc340856194"/>
      <w:r w:rsidRPr="00434FC5">
        <w:rPr>
          <w:rFonts w:ascii="华文楷体" w:eastAsia="华文楷体" w:hAnsi="华文楷体" w:hint="eastAsia"/>
          <w:sz w:val="30"/>
          <w:szCs w:val="30"/>
        </w:rPr>
        <w:t>4．运行演示</w:t>
      </w:r>
      <w:bookmarkEnd w:id="15"/>
    </w:p>
    <w:bookmarkEnd w:id="5"/>
    <w:bookmarkEnd w:id="6"/>
    <w:bookmarkEnd w:id="7"/>
    <w:p w:rsidR="00433C39" w:rsidRPr="00442DDA" w:rsidRDefault="00442DDA" w:rsidP="005F675E">
      <w:pPr>
        <w:widowControl/>
        <w:spacing w:line="300" w:lineRule="auto"/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单源点最短路径：测试用的图如图</w:t>
      </w:r>
      <w:r>
        <w:rPr>
          <w:rFonts w:hint="eastAsia"/>
          <w:sz w:val="24"/>
          <w:szCs w:val="22"/>
        </w:rPr>
        <w:t>2-</w:t>
      </w:r>
      <w:r>
        <w:rPr>
          <w:sz w:val="24"/>
          <w:szCs w:val="22"/>
        </w:rPr>
        <w:t>1</w:t>
      </w:r>
      <w:r w:rsidR="0031520A" w:rsidRPr="00442DDA">
        <w:rPr>
          <w:rFonts w:hint="eastAsia"/>
          <w:sz w:val="24"/>
          <w:szCs w:val="22"/>
        </w:rPr>
        <w:t>所示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31520A" w:rsidTr="0031520A">
        <w:tc>
          <w:tcPr>
            <w:tcW w:w="8296" w:type="dxa"/>
          </w:tcPr>
          <w:p w:rsidR="0031520A" w:rsidRDefault="0031520A" w:rsidP="00442DDA">
            <w:pPr>
              <w:widowControl/>
              <w:spacing w:line="30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4340225"/>
                  <wp:effectExtent l="0" t="0" r="2540" b="317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434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DDA" w:rsidTr="00442DDA">
        <w:trPr>
          <w:cantSplit/>
        </w:trPr>
        <w:tc>
          <w:tcPr>
            <w:tcW w:w="8296" w:type="dxa"/>
          </w:tcPr>
          <w:p w:rsidR="00442DDA" w:rsidRDefault="00442DDA" w:rsidP="00442DDA">
            <w:pPr>
              <w:widowControl/>
              <w:spacing w:line="300" w:lineRule="auto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图</w:t>
            </w:r>
            <w:r>
              <w:rPr>
                <w:rFonts w:hint="eastAsia"/>
                <w:noProof/>
              </w:rPr>
              <w:t>2-</w:t>
            </w:r>
            <w:r>
              <w:rPr>
                <w:noProof/>
              </w:rPr>
              <w:t xml:space="preserve">1 </w:t>
            </w:r>
            <w:r>
              <w:rPr>
                <w:rFonts w:hint="eastAsia"/>
                <w:noProof/>
              </w:rPr>
              <w:t>单源点最短路径的测试用图</w:t>
            </w:r>
          </w:p>
        </w:tc>
      </w:tr>
    </w:tbl>
    <w:p w:rsidR="00442DDA" w:rsidRDefault="00442DDA" w:rsidP="005F675E">
      <w:pPr>
        <w:widowControl/>
        <w:spacing w:line="300" w:lineRule="auto"/>
        <w:jc w:val="left"/>
        <w:rPr>
          <w:sz w:val="24"/>
          <w:szCs w:val="22"/>
        </w:rPr>
      </w:pPr>
    </w:p>
    <w:p w:rsidR="00C91863" w:rsidRPr="00442DDA" w:rsidRDefault="0031520A" w:rsidP="005F675E">
      <w:pPr>
        <w:widowControl/>
        <w:spacing w:line="300" w:lineRule="auto"/>
        <w:jc w:val="left"/>
        <w:rPr>
          <w:sz w:val="24"/>
          <w:szCs w:val="22"/>
        </w:rPr>
      </w:pPr>
      <w:r w:rsidRPr="00442DDA">
        <w:rPr>
          <w:rFonts w:hint="eastAsia"/>
          <w:sz w:val="24"/>
          <w:szCs w:val="22"/>
        </w:rPr>
        <w:t>把节点</w:t>
      </w:r>
      <w:r w:rsidRPr="00442DDA">
        <w:rPr>
          <w:rFonts w:hint="eastAsia"/>
          <w:sz w:val="24"/>
          <w:szCs w:val="22"/>
        </w:rPr>
        <w:t>0</w:t>
      </w:r>
      <w:r w:rsidRPr="00442DDA">
        <w:rPr>
          <w:rFonts w:hint="eastAsia"/>
          <w:sz w:val="24"/>
          <w:szCs w:val="22"/>
        </w:rPr>
        <w:t>作为源点运行程序，结果如</w:t>
      </w:r>
      <w:r w:rsidR="00442DDA">
        <w:rPr>
          <w:rFonts w:hint="eastAsia"/>
          <w:sz w:val="24"/>
          <w:szCs w:val="22"/>
        </w:rPr>
        <w:t>图</w:t>
      </w:r>
      <w:r w:rsidR="00442DDA">
        <w:rPr>
          <w:rFonts w:hint="eastAsia"/>
          <w:sz w:val="24"/>
          <w:szCs w:val="22"/>
        </w:rPr>
        <w:t>2-</w:t>
      </w:r>
      <w:r w:rsidR="00442DDA">
        <w:rPr>
          <w:sz w:val="24"/>
          <w:szCs w:val="22"/>
        </w:rPr>
        <w:t>2</w:t>
      </w:r>
      <w:r w:rsidR="00442DDA">
        <w:rPr>
          <w:rFonts w:hint="eastAsia"/>
          <w:sz w:val="24"/>
          <w:szCs w:val="22"/>
        </w:rPr>
        <w:t>所示</w:t>
      </w:r>
      <w:r w:rsidRPr="00442DDA">
        <w:rPr>
          <w:rFonts w:hint="eastAsia"/>
          <w:sz w:val="24"/>
          <w:szCs w:val="22"/>
        </w:rPr>
        <w:t>：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1520A" w:rsidTr="0031520A">
        <w:tc>
          <w:tcPr>
            <w:tcW w:w="8296" w:type="dxa"/>
          </w:tcPr>
          <w:p w:rsidR="0031520A" w:rsidRDefault="0031520A" w:rsidP="0031520A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4208A9E" wp14:editId="2A398A9E">
                  <wp:extent cx="3124200" cy="1457325"/>
                  <wp:effectExtent l="0" t="0" r="0" b="952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2DDA" w:rsidRDefault="00442DDA" w:rsidP="0031520A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442DDA">
              <w:rPr>
                <w:rFonts w:ascii="宋体" w:hAnsi="宋体" w:cs="宋体" w:hint="eastAsia"/>
                <w:kern w:val="0"/>
              </w:rPr>
              <w:t>图2-</w:t>
            </w:r>
            <w:r w:rsidRPr="00442DDA">
              <w:rPr>
                <w:rFonts w:ascii="宋体" w:hAnsi="宋体" w:cs="宋体"/>
                <w:kern w:val="0"/>
              </w:rPr>
              <w:t xml:space="preserve">2 </w:t>
            </w:r>
            <w:r w:rsidRPr="00442DDA">
              <w:rPr>
                <w:rFonts w:ascii="宋体" w:hAnsi="宋体" w:cs="宋体" w:hint="eastAsia"/>
                <w:kern w:val="0"/>
              </w:rPr>
              <w:t>运行结果</w:t>
            </w:r>
            <w:bookmarkStart w:id="16" w:name="_GoBack"/>
            <w:bookmarkEnd w:id="16"/>
          </w:p>
        </w:tc>
      </w:tr>
    </w:tbl>
    <w:p w:rsidR="00C91863" w:rsidRDefault="00C91863" w:rsidP="005F675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</w:p>
    <w:p w:rsidR="00C91863" w:rsidRPr="00442DDA" w:rsidRDefault="00DF1280" w:rsidP="005F675E">
      <w:pPr>
        <w:widowControl/>
        <w:spacing w:line="300" w:lineRule="auto"/>
        <w:jc w:val="left"/>
        <w:rPr>
          <w:sz w:val="24"/>
          <w:szCs w:val="22"/>
        </w:rPr>
      </w:pPr>
      <w:r w:rsidRPr="00442DDA">
        <w:rPr>
          <w:rFonts w:hint="eastAsia"/>
          <w:sz w:val="24"/>
          <w:szCs w:val="22"/>
        </w:rPr>
        <w:t>皇后问题：测试几个数字（</w:t>
      </w:r>
      <w:r w:rsidRPr="00442DDA">
        <w:rPr>
          <w:rFonts w:hint="eastAsia"/>
          <w:sz w:val="24"/>
          <w:szCs w:val="22"/>
        </w:rPr>
        <w:t>3</w:t>
      </w:r>
      <w:r w:rsidRPr="00442DDA">
        <w:rPr>
          <w:rFonts w:hint="eastAsia"/>
          <w:sz w:val="24"/>
          <w:szCs w:val="22"/>
        </w:rPr>
        <w:t>，</w:t>
      </w:r>
      <w:r w:rsidRPr="00442DDA">
        <w:rPr>
          <w:rFonts w:hint="eastAsia"/>
          <w:sz w:val="24"/>
          <w:szCs w:val="22"/>
        </w:rPr>
        <w:t>5</w:t>
      </w:r>
      <w:r w:rsidRPr="00442DDA">
        <w:rPr>
          <w:rFonts w:hint="eastAsia"/>
          <w:sz w:val="24"/>
          <w:szCs w:val="22"/>
        </w:rPr>
        <w:t>，</w:t>
      </w:r>
      <w:r w:rsidRPr="00442DDA">
        <w:rPr>
          <w:rFonts w:hint="eastAsia"/>
          <w:sz w:val="24"/>
          <w:szCs w:val="22"/>
        </w:rPr>
        <w:t>8</w:t>
      </w:r>
      <w:r w:rsidR="00442DDA">
        <w:rPr>
          <w:rFonts w:hint="eastAsia"/>
          <w:sz w:val="24"/>
          <w:szCs w:val="22"/>
        </w:rPr>
        <w:t>）的运行结果如图</w:t>
      </w:r>
      <w:r w:rsidR="00442DDA">
        <w:rPr>
          <w:rFonts w:hint="eastAsia"/>
          <w:sz w:val="24"/>
          <w:szCs w:val="22"/>
        </w:rPr>
        <w:t>2-</w:t>
      </w:r>
      <w:r w:rsidR="00442DDA">
        <w:rPr>
          <w:sz w:val="24"/>
          <w:szCs w:val="22"/>
        </w:rPr>
        <w:t>3</w:t>
      </w:r>
      <w:r w:rsidR="00442DDA">
        <w:rPr>
          <w:rFonts w:hint="eastAsia"/>
          <w:sz w:val="24"/>
          <w:szCs w:val="22"/>
        </w:rPr>
        <w:t>、</w:t>
      </w:r>
      <w:r w:rsidR="00442DDA">
        <w:rPr>
          <w:rFonts w:hint="eastAsia"/>
          <w:sz w:val="24"/>
          <w:szCs w:val="22"/>
        </w:rPr>
        <w:t>2-</w:t>
      </w:r>
      <w:r w:rsidR="00442DDA">
        <w:rPr>
          <w:sz w:val="24"/>
          <w:szCs w:val="22"/>
        </w:rPr>
        <w:t>4</w:t>
      </w:r>
      <w:r w:rsidR="00442DDA">
        <w:rPr>
          <w:rFonts w:hint="eastAsia"/>
          <w:sz w:val="24"/>
          <w:szCs w:val="22"/>
        </w:rPr>
        <w:t>、</w:t>
      </w:r>
      <w:r w:rsidR="00442DDA">
        <w:rPr>
          <w:rFonts w:hint="eastAsia"/>
          <w:sz w:val="24"/>
          <w:szCs w:val="22"/>
        </w:rPr>
        <w:t>2-</w:t>
      </w:r>
      <w:r w:rsidR="00442DDA">
        <w:rPr>
          <w:sz w:val="24"/>
          <w:szCs w:val="22"/>
        </w:rPr>
        <w:t>5</w:t>
      </w:r>
      <w:r w:rsidRPr="00442DDA">
        <w:rPr>
          <w:rFonts w:hint="eastAsia"/>
          <w:sz w:val="24"/>
          <w:szCs w:val="22"/>
        </w:rPr>
        <w:t>所示：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F1280" w:rsidTr="00DF1280">
        <w:trPr>
          <w:cantSplit/>
        </w:trPr>
        <w:tc>
          <w:tcPr>
            <w:tcW w:w="8296" w:type="dxa"/>
          </w:tcPr>
          <w:p w:rsidR="00DF1280" w:rsidRDefault="00DF1280" w:rsidP="00DF1280">
            <w:pPr>
              <w:widowControl/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7F7F16F" wp14:editId="129F43DF">
                  <wp:extent cx="1866900" cy="8191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2DDA" w:rsidRDefault="00442DDA" w:rsidP="00DF1280">
            <w:pPr>
              <w:widowControl/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442DDA">
              <w:rPr>
                <w:rFonts w:ascii="宋体" w:hAnsi="宋体" w:cs="宋体" w:hint="eastAsia"/>
                <w:kern w:val="0"/>
              </w:rPr>
              <w:t>图</w:t>
            </w:r>
            <w:r>
              <w:rPr>
                <w:rFonts w:ascii="宋体" w:hAnsi="宋体" w:cs="宋体" w:hint="eastAsia"/>
                <w:kern w:val="0"/>
              </w:rPr>
              <w:t>2-</w:t>
            </w:r>
            <w:r>
              <w:rPr>
                <w:rFonts w:ascii="宋体" w:hAnsi="宋体" w:cs="宋体"/>
                <w:kern w:val="0"/>
              </w:rPr>
              <w:t xml:space="preserve">3 </w:t>
            </w:r>
            <w:r>
              <w:rPr>
                <w:rFonts w:ascii="宋体" w:hAnsi="宋体" w:cs="宋体" w:hint="eastAsia"/>
                <w:kern w:val="0"/>
              </w:rPr>
              <w:t>三皇后</w:t>
            </w:r>
          </w:p>
        </w:tc>
      </w:tr>
      <w:tr w:rsidR="00DF1280" w:rsidTr="00DF1280">
        <w:trPr>
          <w:cantSplit/>
        </w:trPr>
        <w:tc>
          <w:tcPr>
            <w:tcW w:w="8296" w:type="dxa"/>
          </w:tcPr>
          <w:p w:rsidR="00DF1280" w:rsidRDefault="00DF1280" w:rsidP="00DF1280">
            <w:pPr>
              <w:widowControl/>
              <w:spacing w:line="30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169019" wp14:editId="5641F017">
                  <wp:extent cx="2257425" cy="210502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2DDA" w:rsidRDefault="00442DDA" w:rsidP="00DF1280">
            <w:pPr>
              <w:widowControl/>
              <w:spacing w:line="300" w:lineRule="auto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图</w:t>
            </w:r>
            <w:r>
              <w:rPr>
                <w:rFonts w:hint="eastAsia"/>
                <w:noProof/>
              </w:rPr>
              <w:t>2-</w:t>
            </w:r>
            <w:r>
              <w:rPr>
                <w:noProof/>
              </w:rPr>
              <w:t xml:space="preserve">4 </w:t>
            </w:r>
            <w:r>
              <w:rPr>
                <w:rFonts w:hint="eastAsia"/>
                <w:noProof/>
              </w:rPr>
              <w:t>五皇后</w:t>
            </w:r>
          </w:p>
        </w:tc>
      </w:tr>
      <w:tr w:rsidR="00DF1280" w:rsidTr="00DF1280">
        <w:trPr>
          <w:cantSplit/>
        </w:trPr>
        <w:tc>
          <w:tcPr>
            <w:tcW w:w="8296" w:type="dxa"/>
          </w:tcPr>
          <w:p w:rsidR="00DF1280" w:rsidRDefault="00DF1280" w:rsidP="00DF1280">
            <w:pPr>
              <w:widowControl/>
              <w:spacing w:line="30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A95DC2" wp14:editId="5A56D835">
                  <wp:extent cx="1581150" cy="676275"/>
                  <wp:effectExtent l="0" t="0" r="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1280" w:rsidRDefault="00DF1280" w:rsidP="00DF1280">
            <w:pPr>
              <w:widowControl/>
              <w:spacing w:line="30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C2D32E" wp14:editId="4A5C1BC4">
                  <wp:extent cx="2076450" cy="828675"/>
                  <wp:effectExtent l="0" t="0" r="0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2DDA" w:rsidRDefault="00442DDA" w:rsidP="00DF1280">
            <w:pPr>
              <w:widowControl/>
              <w:spacing w:line="300" w:lineRule="auto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图</w:t>
            </w:r>
            <w:r>
              <w:rPr>
                <w:rFonts w:hint="eastAsia"/>
                <w:noProof/>
              </w:rPr>
              <w:t>2-</w:t>
            </w:r>
            <w:r>
              <w:rPr>
                <w:noProof/>
              </w:rPr>
              <w:t xml:space="preserve">5 </w:t>
            </w:r>
            <w:r>
              <w:rPr>
                <w:rFonts w:hint="eastAsia"/>
                <w:noProof/>
              </w:rPr>
              <w:t>八皇后</w:t>
            </w:r>
          </w:p>
        </w:tc>
      </w:tr>
    </w:tbl>
    <w:p w:rsidR="00DF1280" w:rsidRPr="00075F2B" w:rsidRDefault="00DF1280" w:rsidP="005F675E"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</w:p>
    <w:sectPr w:rsidR="00DF1280" w:rsidRPr="00075F2B">
      <w:footerReference w:type="even" r:id="rId16"/>
      <w:footerReference w:type="default" r:id="rId1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DBF" w:rsidRDefault="00DA6DBF">
      <w:r>
        <w:separator/>
      </w:r>
    </w:p>
  </w:endnote>
  <w:endnote w:type="continuationSeparator" w:id="0">
    <w:p w:rsidR="00DA6DBF" w:rsidRDefault="00D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14" w:rsidRDefault="00BB7414">
    <w:pPr>
      <w:pStyle w:val="a6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BB7414" w:rsidRDefault="00BB741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14" w:rsidRDefault="00BB7414">
    <w:pPr>
      <w:pStyle w:val="a6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442DDA">
      <w:rPr>
        <w:rStyle w:val="a4"/>
        <w:noProof/>
      </w:rPr>
      <w:t>9</w:t>
    </w:r>
    <w:r>
      <w:fldChar w:fldCharType="end"/>
    </w:r>
  </w:p>
  <w:p w:rsidR="00BB7414" w:rsidRDefault="00BB741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DBF" w:rsidRDefault="00DA6DBF">
      <w:r>
        <w:separator/>
      </w:r>
    </w:p>
  </w:footnote>
  <w:footnote w:type="continuationSeparator" w:id="0">
    <w:p w:rsidR="00DA6DBF" w:rsidRDefault="00D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lvl w:ilvl="0">
      <w:start w:val="1"/>
      <w:numFmt w:val="japaneseCounting"/>
      <w:lvlText w:val="%1．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0678B1"/>
    <w:multiLevelType w:val="hybridMultilevel"/>
    <w:tmpl w:val="CB981B0C"/>
    <w:lvl w:ilvl="0" w:tplc="7942701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楷体_GB2312" w:hAnsi="楷体_GB2312" w:cs="Arial Unicode MS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A5353F"/>
    <w:multiLevelType w:val="hybridMultilevel"/>
    <w:tmpl w:val="98DEFFCE"/>
    <w:lvl w:ilvl="0" w:tplc="3C5A934C">
      <w:start w:val="1"/>
      <w:numFmt w:val="decimal"/>
      <w:pStyle w:val="GB2312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A558D4"/>
    <w:multiLevelType w:val="hybridMultilevel"/>
    <w:tmpl w:val="121E6F0E"/>
    <w:lvl w:ilvl="0" w:tplc="D9B0DF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4C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7882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24A2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FE49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70B9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069C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4C12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BA50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B0EC5"/>
    <w:multiLevelType w:val="hybridMultilevel"/>
    <w:tmpl w:val="A84E601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FF608AB"/>
    <w:multiLevelType w:val="hybridMultilevel"/>
    <w:tmpl w:val="81BEC77A"/>
    <w:lvl w:ilvl="0" w:tplc="BBE8376C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3BB2467"/>
    <w:multiLevelType w:val="hybridMultilevel"/>
    <w:tmpl w:val="2F08A6BC"/>
    <w:lvl w:ilvl="0" w:tplc="FB7A1014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楷体_GB2312" w:hAnsi="楷体_GB2312" w:cs="Arial Unicode MS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D6A1504"/>
    <w:multiLevelType w:val="hybridMultilevel"/>
    <w:tmpl w:val="F5740A68"/>
    <w:lvl w:ilvl="0" w:tplc="2B781362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27F11021"/>
    <w:multiLevelType w:val="hybridMultilevel"/>
    <w:tmpl w:val="0A746EBA"/>
    <w:lvl w:ilvl="0" w:tplc="BBE8376C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8C461A"/>
    <w:multiLevelType w:val="hybridMultilevel"/>
    <w:tmpl w:val="589E428E"/>
    <w:lvl w:ilvl="0" w:tplc="BB1A8698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5B813B8"/>
    <w:multiLevelType w:val="hybridMultilevel"/>
    <w:tmpl w:val="822C49D4"/>
    <w:lvl w:ilvl="0" w:tplc="BBE8376C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CD74D76"/>
    <w:multiLevelType w:val="hybridMultilevel"/>
    <w:tmpl w:val="ED0A48EC"/>
    <w:lvl w:ilvl="0" w:tplc="D5FE17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7019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E95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C5C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9EE0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DED0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82F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205BB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06BC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B67EA"/>
    <w:multiLevelType w:val="hybridMultilevel"/>
    <w:tmpl w:val="EDF69772"/>
    <w:lvl w:ilvl="0" w:tplc="DB8283FC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 w15:restartNumberingAfterBreak="0">
    <w:nsid w:val="4B431F84"/>
    <w:multiLevelType w:val="hybridMultilevel"/>
    <w:tmpl w:val="41A0E362"/>
    <w:lvl w:ilvl="0" w:tplc="4BC06C2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DC954D8"/>
    <w:multiLevelType w:val="hybridMultilevel"/>
    <w:tmpl w:val="AA0C434C"/>
    <w:lvl w:ilvl="0" w:tplc="E6E233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5" w15:restartNumberingAfterBreak="0">
    <w:nsid w:val="509C3306"/>
    <w:multiLevelType w:val="hybridMultilevel"/>
    <w:tmpl w:val="D718350C"/>
    <w:lvl w:ilvl="0" w:tplc="297CBDE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6" w15:restartNumberingAfterBreak="0">
    <w:nsid w:val="5D721ADB"/>
    <w:multiLevelType w:val="hybridMultilevel"/>
    <w:tmpl w:val="822C49D4"/>
    <w:lvl w:ilvl="0" w:tplc="BBE8376C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2830677"/>
    <w:multiLevelType w:val="hybridMultilevel"/>
    <w:tmpl w:val="81A05350"/>
    <w:lvl w:ilvl="0" w:tplc="B95E0310">
      <w:start w:val="1"/>
      <w:numFmt w:val="decimal"/>
      <w:pStyle w:val="a"/>
      <w:lvlText w:val="(%1)"/>
      <w:lvlJc w:val="left"/>
      <w:pPr>
        <w:tabs>
          <w:tab w:val="num" w:pos="360"/>
        </w:tabs>
        <w:ind w:left="360" w:hanging="360"/>
      </w:pPr>
      <w:rPr>
        <w:rFonts w:ascii="楷体_GB2312" w:hAnsi="楷体_GB2312" w:cs="Arial Unicode MS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BB25DD8"/>
    <w:multiLevelType w:val="hybridMultilevel"/>
    <w:tmpl w:val="E946D610"/>
    <w:lvl w:ilvl="0" w:tplc="A816D1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68B1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A0F3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B60B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D0CA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B881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3235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4C92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7EF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37C0B"/>
    <w:multiLevelType w:val="hybridMultilevel"/>
    <w:tmpl w:val="4E1E4614"/>
    <w:lvl w:ilvl="0" w:tplc="0F2A33E6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楷体_GB2312" w:hAnsi="楷体_GB2312" w:cs="Arial Unicode MS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FC61886"/>
    <w:multiLevelType w:val="hybridMultilevel"/>
    <w:tmpl w:val="0BF2A0C6"/>
    <w:lvl w:ilvl="0" w:tplc="538EE3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221A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CEAC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A8A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1A19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A2B0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CC12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26BB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685E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7"/>
  </w:num>
  <w:num w:numId="5">
    <w:abstractNumId w:val="6"/>
  </w:num>
  <w:num w:numId="6">
    <w:abstractNumId w:val="1"/>
  </w:num>
  <w:num w:numId="7">
    <w:abstractNumId w:val="19"/>
  </w:num>
  <w:num w:numId="8">
    <w:abstractNumId w:val="15"/>
  </w:num>
  <w:num w:numId="9">
    <w:abstractNumId w:val="2"/>
  </w:num>
  <w:num w:numId="10">
    <w:abstractNumId w:val="17"/>
  </w:num>
  <w:num w:numId="11">
    <w:abstractNumId w:val="13"/>
  </w:num>
  <w:num w:numId="12">
    <w:abstractNumId w:val="11"/>
  </w:num>
  <w:num w:numId="13">
    <w:abstractNumId w:val="20"/>
  </w:num>
  <w:num w:numId="14">
    <w:abstractNumId w:val="3"/>
  </w:num>
  <w:num w:numId="15">
    <w:abstractNumId w:val="18"/>
  </w:num>
  <w:num w:numId="16">
    <w:abstractNumId w:val="4"/>
  </w:num>
  <w:num w:numId="17">
    <w:abstractNumId w:val="9"/>
  </w:num>
  <w:num w:numId="18">
    <w:abstractNumId w:val="10"/>
  </w:num>
  <w:num w:numId="19">
    <w:abstractNumId w:val="5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3A73"/>
    <w:rsid w:val="00075F2B"/>
    <w:rsid w:val="00081821"/>
    <w:rsid w:val="00093489"/>
    <w:rsid w:val="00135846"/>
    <w:rsid w:val="00172A27"/>
    <w:rsid w:val="00210C9B"/>
    <w:rsid w:val="0021258E"/>
    <w:rsid w:val="00226D0A"/>
    <w:rsid w:val="00246CB4"/>
    <w:rsid w:val="00265D07"/>
    <w:rsid w:val="002D622F"/>
    <w:rsid w:val="0031520A"/>
    <w:rsid w:val="003F4926"/>
    <w:rsid w:val="00433C39"/>
    <w:rsid w:val="00434FC5"/>
    <w:rsid w:val="00435CBB"/>
    <w:rsid w:val="00442DDA"/>
    <w:rsid w:val="00471F49"/>
    <w:rsid w:val="00490B53"/>
    <w:rsid w:val="004A5321"/>
    <w:rsid w:val="004F6FBD"/>
    <w:rsid w:val="0055749A"/>
    <w:rsid w:val="00577AC3"/>
    <w:rsid w:val="005E62E8"/>
    <w:rsid w:val="005F675E"/>
    <w:rsid w:val="00610914"/>
    <w:rsid w:val="006E54C4"/>
    <w:rsid w:val="006F22B4"/>
    <w:rsid w:val="007B5991"/>
    <w:rsid w:val="007C693F"/>
    <w:rsid w:val="00810B82"/>
    <w:rsid w:val="00844A9D"/>
    <w:rsid w:val="00857F9C"/>
    <w:rsid w:val="009901E1"/>
    <w:rsid w:val="009A514B"/>
    <w:rsid w:val="00A0005C"/>
    <w:rsid w:val="00A23303"/>
    <w:rsid w:val="00A94D32"/>
    <w:rsid w:val="00AC2778"/>
    <w:rsid w:val="00AC36BB"/>
    <w:rsid w:val="00AD588D"/>
    <w:rsid w:val="00B02483"/>
    <w:rsid w:val="00B058E2"/>
    <w:rsid w:val="00BB7414"/>
    <w:rsid w:val="00C35DBA"/>
    <w:rsid w:val="00C91863"/>
    <w:rsid w:val="00CA32D4"/>
    <w:rsid w:val="00CB3AD1"/>
    <w:rsid w:val="00CF2FFC"/>
    <w:rsid w:val="00D16FC3"/>
    <w:rsid w:val="00D3610A"/>
    <w:rsid w:val="00D45F4A"/>
    <w:rsid w:val="00D56481"/>
    <w:rsid w:val="00D84902"/>
    <w:rsid w:val="00DA6DBF"/>
    <w:rsid w:val="00DD3F15"/>
    <w:rsid w:val="00DF1280"/>
    <w:rsid w:val="00E21C2D"/>
    <w:rsid w:val="00E32E22"/>
    <w:rsid w:val="00E90DB8"/>
    <w:rsid w:val="00F37EFC"/>
    <w:rsid w:val="00F56751"/>
    <w:rsid w:val="00FD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AB61EA"/>
  <w15:chartTrackingRefBased/>
  <w15:docId w15:val="{534102FD-AF81-4441-8B57-87B587D9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490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qFormat/>
    <w:rsid w:val="00434FC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Hyperlink"/>
    <w:uiPriority w:val="99"/>
    <w:rPr>
      <w:color w:val="000000"/>
    </w:rPr>
  </w:style>
  <w:style w:type="character" w:customStyle="1" w:styleId="10">
    <w:name w:val="标题 1 字符"/>
    <w:link w:val="1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styleId="30">
    <w:name w:val="toc 3"/>
    <w:basedOn w:val="a0"/>
    <w:next w:val="a0"/>
    <w:uiPriority w:val="39"/>
    <w:pPr>
      <w:ind w:left="420"/>
      <w:jc w:val="left"/>
    </w:pPr>
    <w:rPr>
      <w:i/>
      <w:iCs/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6"/>
    <w:basedOn w:val="a0"/>
    <w:next w:val="a0"/>
    <w:pPr>
      <w:ind w:left="1050"/>
      <w:jc w:val="left"/>
    </w:pPr>
    <w:rPr>
      <w:sz w:val="18"/>
      <w:szCs w:val="18"/>
    </w:rPr>
  </w:style>
  <w:style w:type="paragraph" w:customStyle="1" w:styleId="11">
    <w:name w:val="列出段落1"/>
    <w:pPr>
      <w:ind w:firstLineChars="200" w:firstLine="420"/>
    </w:pPr>
  </w:style>
  <w:style w:type="paragraph" w:styleId="a7">
    <w:name w:val="List Paragraph"/>
    <w:basedOn w:val="a0"/>
    <w:qFormat/>
    <w:pPr>
      <w:ind w:firstLineChars="200" w:firstLine="420"/>
    </w:pPr>
    <w:rPr>
      <w:rFonts w:ascii="Calibri" w:hAnsi="Calibri"/>
      <w:szCs w:val="22"/>
    </w:rPr>
  </w:style>
  <w:style w:type="paragraph" w:styleId="8">
    <w:name w:val="toc 8"/>
    <w:basedOn w:val="a0"/>
    <w:next w:val="a0"/>
    <w:pPr>
      <w:ind w:left="1470"/>
      <w:jc w:val="left"/>
    </w:pPr>
    <w:rPr>
      <w:sz w:val="18"/>
      <w:szCs w:val="18"/>
    </w:rPr>
  </w:style>
  <w:style w:type="paragraph" w:styleId="20">
    <w:name w:val="toc 2"/>
    <w:basedOn w:val="a0"/>
    <w:next w:val="a0"/>
    <w:uiPriority w:val="39"/>
    <w:pPr>
      <w:ind w:left="210"/>
      <w:jc w:val="left"/>
    </w:pPr>
    <w:rPr>
      <w:smallCaps/>
      <w:sz w:val="20"/>
      <w:szCs w:val="20"/>
    </w:rPr>
  </w:style>
  <w:style w:type="paragraph" w:styleId="9">
    <w:name w:val="toc 9"/>
    <w:basedOn w:val="a0"/>
    <w:next w:val="a0"/>
    <w:pPr>
      <w:ind w:left="1680"/>
      <w:jc w:val="left"/>
    </w:pPr>
    <w:rPr>
      <w:sz w:val="18"/>
      <w:szCs w:val="18"/>
    </w:rPr>
  </w:style>
  <w:style w:type="paragraph" w:styleId="5">
    <w:name w:val="toc 5"/>
    <w:basedOn w:val="a0"/>
    <w:next w:val="a0"/>
    <w:pPr>
      <w:ind w:left="840"/>
      <w:jc w:val="left"/>
    </w:pPr>
    <w:rPr>
      <w:sz w:val="18"/>
      <w:szCs w:val="18"/>
    </w:rPr>
  </w:style>
  <w:style w:type="paragraph" w:styleId="12">
    <w:name w:val="toc 1"/>
    <w:basedOn w:val="a0"/>
    <w:next w:val="a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7">
    <w:name w:val="toc 7"/>
    <w:basedOn w:val="a0"/>
    <w:next w:val="a0"/>
    <w:pPr>
      <w:ind w:left="1260"/>
      <w:jc w:val="left"/>
    </w:pPr>
    <w:rPr>
      <w:sz w:val="18"/>
      <w:szCs w:val="18"/>
    </w:rPr>
  </w:style>
  <w:style w:type="paragraph" w:styleId="4">
    <w:name w:val="toc 4"/>
    <w:basedOn w:val="a0"/>
    <w:next w:val="a0"/>
    <w:pPr>
      <w:ind w:left="630"/>
      <w:jc w:val="left"/>
    </w:pPr>
    <w:rPr>
      <w:sz w:val="18"/>
      <w:szCs w:val="18"/>
    </w:rPr>
  </w:style>
  <w:style w:type="paragraph" w:styleId="a8">
    <w:name w:val="Normal (Web)"/>
    <w:basedOn w:val="a0"/>
    <w:rsid w:val="00433C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B2312">
    <w:name w:val="正文 + (西文) 楷体_GB2312"/>
    <w:aliases w:val="小四,黑色"/>
    <w:basedOn w:val="a0"/>
    <w:rsid w:val="00D16FC3"/>
    <w:pPr>
      <w:widowControl/>
      <w:numPr>
        <w:numId w:val="9"/>
      </w:numPr>
    </w:pPr>
    <w:rPr>
      <w:rFonts w:ascii="宋体" w:hAnsi="宋体"/>
      <w:sz w:val="24"/>
    </w:rPr>
  </w:style>
  <w:style w:type="paragraph" w:customStyle="1" w:styleId="a">
    <w:name w:val="正文 + 小四"/>
    <w:basedOn w:val="a0"/>
    <w:rsid w:val="00D84902"/>
    <w:pPr>
      <w:widowControl/>
      <w:numPr>
        <w:numId w:val="10"/>
      </w:numPr>
    </w:pPr>
    <w:rPr>
      <w:rFonts w:ascii="宋体" w:hAnsi="宋体" w:cs="Arial Unicode MS"/>
      <w:color w:val="000000"/>
      <w:sz w:val="24"/>
    </w:rPr>
  </w:style>
  <w:style w:type="paragraph" w:customStyle="1" w:styleId="31">
    <w:name w:val="标题 3 + 华文楷体"/>
    <w:aliases w:val="小三、"/>
    <w:basedOn w:val="a0"/>
    <w:rsid w:val="00434FC5"/>
    <w:pPr>
      <w:ind w:firstLine="435"/>
    </w:pPr>
    <w:rPr>
      <w:sz w:val="24"/>
    </w:rPr>
  </w:style>
  <w:style w:type="table" w:styleId="a9">
    <w:name w:val="Table Grid"/>
    <w:basedOn w:val="a2"/>
    <w:rsid w:val="00135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rsid w:val="00135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rsid w:val="001358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6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3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301</TotalTime>
  <Pages>14</Pages>
  <Words>1215</Words>
  <Characters>6926</Characters>
  <Application>Microsoft Office Word</Application>
  <DocSecurity>0</DocSecurity>
  <PresentationFormat/>
  <Lines>57</Lines>
  <Paragraphs>16</Paragraphs>
  <Slides>0</Slides>
  <Notes>0</Notes>
  <HiddenSlides>0</HiddenSlides>
  <MMClips>0</MMClips>
  <ScaleCrop>false</ScaleCrop>
  <Manager/>
  <Company>Lenovo</Company>
  <LinksUpToDate>false</LinksUpToDate>
  <CharactersWithSpaces>8125</CharactersWithSpaces>
  <SharedDoc>false</SharedDoc>
  <HLinks>
    <vt:vector size="90" baseType="variant"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_Toc340856189</vt:lpwstr>
      </vt:variant>
      <vt:variant>
        <vt:i4>1376311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_Toc340856188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_Toc340856187</vt:lpwstr>
      </vt:variant>
      <vt:variant>
        <vt:i4>1376311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_Toc340856186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_Toc340856185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_Toc340856194</vt:lpwstr>
      </vt:variant>
      <vt:variant>
        <vt:i4>1310775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_Toc340856193</vt:lpwstr>
      </vt:variant>
      <vt:variant>
        <vt:i4>1310775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_Toc340856192</vt:lpwstr>
      </vt:variant>
      <vt:variant>
        <vt:i4>1310775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_Toc340856191</vt:lpwstr>
      </vt:variant>
      <vt:variant>
        <vt:i4>1310775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_Toc340856190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_Toc340856189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_Toc340856188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_Toc340856187</vt:lpwstr>
      </vt:variant>
      <vt:variant>
        <vt:i4>1376311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_Toc340856186</vt:lpwstr>
      </vt:variant>
      <vt:variant>
        <vt:i4>1376311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_Toc340856185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lenovo</dc:creator>
  <cp:keywords/>
  <dc:description/>
  <cp:lastModifiedBy>Rongren Xu</cp:lastModifiedBy>
  <cp:revision>7</cp:revision>
  <cp:lastPrinted>2007-09-24T09:20:00Z</cp:lastPrinted>
  <dcterms:created xsi:type="dcterms:W3CDTF">2017-01-04T10:15:00Z</dcterms:created>
  <dcterms:modified xsi:type="dcterms:W3CDTF">2017-01-06T15:43:00Z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